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EFB" w:rsidRDefault="00AA2EFB"/>
    <w:tbl>
      <w:tblPr>
        <w:tblpPr w:leftFromText="180" w:rightFromText="180" w:vertAnchor="page" w:horzAnchor="margin" w:tblpX="714" w:tblpY="671"/>
        <w:tblW w:w="9180" w:type="dxa"/>
        <w:tblLayout w:type="fixed"/>
        <w:tblLook w:val="04A0" w:firstRow="1" w:lastRow="0" w:firstColumn="1" w:lastColumn="0" w:noHBand="0" w:noVBand="1"/>
      </w:tblPr>
      <w:tblGrid>
        <w:gridCol w:w="4361"/>
        <w:gridCol w:w="284"/>
        <w:gridCol w:w="566"/>
        <w:gridCol w:w="250"/>
        <w:gridCol w:w="3719"/>
      </w:tblGrid>
      <w:tr w:rsidR="00393688" w:rsidRPr="00F24946" w:rsidTr="00524963">
        <w:trPr>
          <w:trHeight w:val="3969"/>
        </w:trPr>
        <w:tc>
          <w:tcPr>
            <w:tcW w:w="4361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24946">
              <w:rPr>
                <w:sz w:val="28"/>
                <w:szCs w:val="28"/>
              </w:rPr>
              <w:t>«СОГЛАСОВАНО»</w:t>
            </w:r>
          </w:p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393688" w:rsidRPr="00F24946" w:rsidRDefault="005B444D" w:rsidP="005249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р</w:t>
            </w:r>
            <w:r w:rsidR="00867D80" w:rsidRPr="00F24946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</w:p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F24946">
              <w:rPr>
                <w:sz w:val="28"/>
                <w:szCs w:val="28"/>
              </w:rPr>
              <w:t>Департамента спорта города Москвы</w:t>
            </w:r>
          </w:p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F24946" w:rsidRPr="00F24946" w:rsidRDefault="00F24946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393688" w:rsidRPr="00F24946" w:rsidRDefault="00697D3D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r w:rsidR="005B444D">
              <w:rPr>
                <w:sz w:val="28"/>
                <w:szCs w:val="28"/>
              </w:rPr>
              <w:t>С.В. Бажанова</w:t>
            </w:r>
          </w:p>
          <w:p w:rsidR="00697D3D" w:rsidRDefault="00697D3D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24946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284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:rsidR="00524963" w:rsidRPr="00F24946" w:rsidRDefault="00524963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24946">
              <w:rPr>
                <w:sz w:val="28"/>
                <w:szCs w:val="28"/>
              </w:rPr>
              <w:t>«СОГЛАСОВАНО»</w:t>
            </w:r>
          </w:p>
          <w:p w:rsidR="00524963" w:rsidRPr="00F24946" w:rsidRDefault="00524963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524963" w:rsidRPr="00AE2945" w:rsidRDefault="00AE2945" w:rsidP="005249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AE2945">
              <w:rPr>
                <w:sz w:val="28"/>
                <w:szCs w:val="28"/>
              </w:rPr>
              <w:t>Президент Региональной</w:t>
            </w:r>
          </w:p>
          <w:p w:rsidR="00AE2945" w:rsidRPr="00AE2945" w:rsidRDefault="00AE2945" w:rsidP="005249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E2945">
              <w:rPr>
                <w:sz w:val="28"/>
                <w:szCs w:val="28"/>
              </w:rPr>
              <w:t>бщественной организации</w:t>
            </w:r>
          </w:p>
          <w:p w:rsidR="00AE2945" w:rsidRPr="00AE2945" w:rsidRDefault="00AE2945" w:rsidP="00697D3D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AE2945">
              <w:rPr>
                <w:sz w:val="28"/>
                <w:szCs w:val="28"/>
              </w:rPr>
              <w:t>«</w:t>
            </w:r>
            <w:r w:rsidR="00697D3D">
              <w:rPr>
                <w:sz w:val="28"/>
                <w:szCs w:val="28"/>
              </w:rPr>
              <w:t>Федерация бобслея города Москвы</w:t>
            </w:r>
            <w:r w:rsidRPr="00AE2945">
              <w:rPr>
                <w:sz w:val="28"/>
                <w:szCs w:val="28"/>
              </w:rPr>
              <w:t>»</w:t>
            </w:r>
          </w:p>
          <w:p w:rsidR="00524963" w:rsidRPr="00AE2945" w:rsidRDefault="00524963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:rsidR="00524963" w:rsidRPr="00AE2945" w:rsidRDefault="00524963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:rsidR="00B24780" w:rsidRDefault="00B24780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:rsidR="00524963" w:rsidRDefault="00697D3D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______________В.Е. Козлов</w:t>
            </w:r>
          </w:p>
          <w:p w:rsidR="00697D3D" w:rsidRPr="00AE2945" w:rsidRDefault="00697D3D" w:rsidP="00AE294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:rsidR="00393688" w:rsidRPr="00F24946" w:rsidRDefault="00524963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F24946">
              <w:rPr>
                <w:sz w:val="28"/>
                <w:szCs w:val="28"/>
              </w:rPr>
              <w:t>«___»___________ 20__ г.</w:t>
            </w:r>
          </w:p>
        </w:tc>
      </w:tr>
      <w:tr w:rsidR="00393688" w:rsidRPr="00F24946" w:rsidTr="00524963">
        <w:trPr>
          <w:trHeight w:val="327"/>
        </w:trPr>
        <w:tc>
          <w:tcPr>
            <w:tcW w:w="4361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:rsidR="00393688" w:rsidRPr="00F24946" w:rsidRDefault="00393688" w:rsidP="005249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p w:rsidR="001961D1" w:rsidRDefault="001961D1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Default="000A56C4" w:rsidP="00F227FD">
      <w:pPr>
        <w:ind w:left="4536"/>
        <w:jc w:val="both"/>
        <w:rPr>
          <w:sz w:val="28"/>
          <w:szCs w:val="28"/>
        </w:rPr>
      </w:pPr>
    </w:p>
    <w:p w:rsidR="000A56C4" w:rsidRPr="00033FA0" w:rsidRDefault="000A56C4" w:rsidP="00F227FD">
      <w:pPr>
        <w:ind w:left="4536"/>
        <w:jc w:val="both"/>
        <w:rPr>
          <w:sz w:val="28"/>
          <w:szCs w:val="28"/>
        </w:rPr>
      </w:pPr>
    </w:p>
    <w:p w:rsidR="00D31B64" w:rsidRDefault="00D31B64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524963" w:rsidRDefault="00524963" w:rsidP="5C9360FD">
      <w:pPr>
        <w:jc w:val="center"/>
        <w:rPr>
          <w:b/>
          <w:bCs/>
          <w:sz w:val="40"/>
          <w:szCs w:val="40"/>
        </w:rPr>
      </w:pPr>
    </w:p>
    <w:p w:rsidR="0071032F" w:rsidRPr="00033FA0" w:rsidRDefault="003D676E" w:rsidP="5C9360FD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ПРОЕКТ </w:t>
      </w:r>
      <w:r w:rsidR="000A56C4">
        <w:rPr>
          <w:b/>
          <w:bCs/>
          <w:sz w:val="40"/>
          <w:szCs w:val="40"/>
        </w:rPr>
        <w:t>ПОЛОЖЕНИЕ</w:t>
      </w:r>
    </w:p>
    <w:p w:rsidR="00972656" w:rsidRDefault="00972656" w:rsidP="00D001C3">
      <w:pPr>
        <w:jc w:val="center"/>
        <w:rPr>
          <w:b/>
          <w:sz w:val="40"/>
          <w:szCs w:val="40"/>
        </w:rPr>
      </w:pPr>
    </w:p>
    <w:p w:rsidR="000A56C4" w:rsidRPr="00033FA0" w:rsidRDefault="000A56C4" w:rsidP="00D001C3">
      <w:pPr>
        <w:jc w:val="center"/>
        <w:rPr>
          <w:b/>
          <w:sz w:val="40"/>
          <w:szCs w:val="40"/>
        </w:rPr>
      </w:pPr>
    </w:p>
    <w:p w:rsidR="00972656" w:rsidRPr="00AD02F4" w:rsidRDefault="52320DBA" w:rsidP="009B24B1">
      <w:pPr>
        <w:jc w:val="center"/>
        <w:rPr>
          <w:b/>
          <w:bCs/>
          <w:sz w:val="32"/>
          <w:szCs w:val="32"/>
          <w:highlight w:val="yellow"/>
        </w:rPr>
      </w:pPr>
      <w:r w:rsidRPr="00033FA0">
        <w:rPr>
          <w:b/>
          <w:bCs/>
          <w:sz w:val="32"/>
          <w:szCs w:val="32"/>
        </w:rPr>
        <w:t>о проведении</w:t>
      </w:r>
      <w:r w:rsidR="009B24B1">
        <w:rPr>
          <w:b/>
          <w:bCs/>
          <w:sz w:val="32"/>
          <w:szCs w:val="32"/>
        </w:rPr>
        <w:t xml:space="preserve"> </w:t>
      </w:r>
      <w:r w:rsidR="005B444D">
        <w:rPr>
          <w:b/>
          <w:bCs/>
          <w:sz w:val="32"/>
          <w:szCs w:val="32"/>
        </w:rPr>
        <w:t xml:space="preserve">московских </w:t>
      </w:r>
      <w:r w:rsidR="00524963">
        <w:rPr>
          <w:b/>
          <w:bCs/>
          <w:sz w:val="32"/>
          <w:szCs w:val="32"/>
        </w:rPr>
        <w:t xml:space="preserve">спортивных соревнований </w:t>
      </w:r>
      <w:r w:rsidR="00524963">
        <w:rPr>
          <w:b/>
          <w:bCs/>
          <w:sz w:val="32"/>
          <w:szCs w:val="32"/>
        </w:rPr>
        <w:br/>
        <w:t>по виду спорта «</w:t>
      </w:r>
      <w:r w:rsidR="00697D3D">
        <w:rPr>
          <w:b/>
          <w:bCs/>
          <w:sz w:val="32"/>
          <w:szCs w:val="32"/>
        </w:rPr>
        <w:t>бобслей</w:t>
      </w:r>
      <w:r w:rsidR="00524963" w:rsidRPr="00AE2945">
        <w:rPr>
          <w:b/>
          <w:bCs/>
          <w:sz w:val="32"/>
          <w:szCs w:val="32"/>
        </w:rPr>
        <w:t>» на 202</w:t>
      </w:r>
      <w:r w:rsidR="003D676E">
        <w:rPr>
          <w:b/>
          <w:bCs/>
          <w:sz w:val="32"/>
          <w:szCs w:val="32"/>
        </w:rPr>
        <w:t>1</w:t>
      </w:r>
      <w:r w:rsidR="00524963" w:rsidRPr="00AE2945">
        <w:rPr>
          <w:b/>
          <w:bCs/>
          <w:sz w:val="32"/>
          <w:szCs w:val="32"/>
        </w:rPr>
        <w:t xml:space="preserve"> год</w:t>
      </w:r>
      <w:r w:rsidR="009B24B1" w:rsidRPr="00AE2945">
        <w:rPr>
          <w:b/>
          <w:bCs/>
          <w:sz w:val="32"/>
          <w:szCs w:val="32"/>
        </w:rPr>
        <w:t xml:space="preserve"> </w:t>
      </w:r>
    </w:p>
    <w:p w:rsidR="009B24B1" w:rsidRPr="00AD02F4" w:rsidRDefault="009B24B1" w:rsidP="009B24B1">
      <w:pPr>
        <w:jc w:val="center"/>
        <w:rPr>
          <w:b/>
          <w:bCs/>
          <w:sz w:val="32"/>
          <w:szCs w:val="32"/>
          <w:highlight w:val="yellow"/>
        </w:rPr>
      </w:pPr>
    </w:p>
    <w:p w:rsidR="009B24B1" w:rsidRPr="00AD02F4" w:rsidRDefault="009B24B1" w:rsidP="009B24B1">
      <w:pPr>
        <w:jc w:val="center"/>
        <w:rPr>
          <w:bCs/>
          <w:i/>
          <w:sz w:val="32"/>
          <w:szCs w:val="32"/>
          <w:highlight w:val="yellow"/>
        </w:rPr>
      </w:pPr>
    </w:p>
    <w:p w:rsidR="009B24B1" w:rsidRDefault="009B24B1" w:rsidP="009B24B1">
      <w:pPr>
        <w:jc w:val="center"/>
        <w:rPr>
          <w:bCs/>
          <w:i/>
          <w:sz w:val="32"/>
          <w:szCs w:val="32"/>
        </w:rPr>
      </w:pPr>
    </w:p>
    <w:p w:rsidR="001961D1" w:rsidRDefault="001961D1" w:rsidP="00D001C3">
      <w:pPr>
        <w:jc w:val="center"/>
        <w:rPr>
          <w:b/>
          <w:bCs/>
          <w:sz w:val="32"/>
          <w:szCs w:val="32"/>
        </w:rPr>
      </w:pPr>
    </w:p>
    <w:p w:rsidR="00AD02F4" w:rsidRDefault="00AD02F4" w:rsidP="00D001C3">
      <w:pPr>
        <w:jc w:val="center"/>
        <w:rPr>
          <w:b/>
          <w:sz w:val="28"/>
          <w:szCs w:val="28"/>
        </w:rPr>
      </w:pPr>
    </w:p>
    <w:p w:rsidR="000A56C4" w:rsidRDefault="000A56C4" w:rsidP="00D001C3">
      <w:pPr>
        <w:jc w:val="center"/>
        <w:rPr>
          <w:b/>
          <w:sz w:val="28"/>
          <w:szCs w:val="28"/>
        </w:rPr>
      </w:pPr>
    </w:p>
    <w:p w:rsidR="000A56C4" w:rsidRDefault="000A56C4" w:rsidP="00D001C3">
      <w:pPr>
        <w:jc w:val="center"/>
        <w:rPr>
          <w:b/>
          <w:sz w:val="28"/>
          <w:szCs w:val="28"/>
        </w:rPr>
      </w:pPr>
    </w:p>
    <w:p w:rsidR="000A56C4" w:rsidRDefault="000A56C4" w:rsidP="00D001C3">
      <w:pPr>
        <w:jc w:val="center"/>
        <w:rPr>
          <w:b/>
          <w:sz w:val="28"/>
          <w:szCs w:val="28"/>
        </w:rPr>
      </w:pPr>
    </w:p>
    <w:p w:rsidR="000A56C4" w:rsidRDefault="000A56C4" w:rsidP="00D001C3">
      <w:pPr>
        <w:jc w:val="center"/>
        <w:rPr>
          <w:b/>
          <w:sz w:val="28"/>
          <w:szCs w:val="28"/>
        </w:rPr>
      </w:pPr>
    </w:p>
    <w:p w:rsidR="000A56C4" w:rsidRPr="00033FA0" w:rsidRDefault="000A56C4" w:rsidP="00D001C3">
      <w:pPr>
        <w:jc w:val="center"/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524963" w:rsidRDefault="00524963" w:rsidP="000D2A62">
      <w:pPr>
        <w:rPr>
          <w:b/>
          <w:sz w:val="28"/>
          <w:szCs w:val="28"/>
        </w:rPr>
      </w:pPr>
    </w:p>
    <w:p w:rsidR="00524963" w:rsidRDefault="00524963" w:rsidP="000D2A62">
      <w:pPr>
        <w:rPr>
          <w:b/>
          <w:sz w:val="28"/>
          <w:szCs w:val="28"/>
        </w:rPr>
      </w:pPr>
    </w:p>
    <w:p w:rsidR="00524963" w:rsidRDefault="00524963" w:rsidP="000D2A62">
      <w:pPr>
        <w:rPr>
          <w:b/>
          <w:sz w:val="28"/>
          <w:szCs w:val="28"/>
        </w:rPr>
      </w:pPr>
    </w:p>
    <w:p w:rsidR="00524963" w:rsidRDefault="00524963" w:rsidP="000D2A62">
      <w:pPr>
        <w:rPr>
          <w:b/>
          <w:sz w:val="28"/>
          <w:szCs w:val="28"/>
        </w:rPr>
      </w:pPr>
    </w:p>
    <w:p w:rsidR="000D2A62" w:rsidRDefault="000D2A62" w:rsidP="000D2A62">
      <w:pPr>
        <w:rPr>
          <w:b/>
          <w:sz w:val="28"/>
          <w:szCs w:val="28"/>
        </w:rPr>
      </w:pPr>
    </w:p>
    <w:p w:rsidR="000D2A62" w:rsidRPr="00033FA0" w:rsidRDefault="000D2A62" w:rsidP="000D2A62">
      <w:pPr>
        <w:rPr>
          <w:b/>
          <w:sz w:val="28"/>
          <w:szCs w:val="28"/>
        </w:rPr>
      </w:pPr>
    </w:p>
    <w:p w:rsidR="00D31B64" w:rsidRDefault="5C9360FD" w:rsidP="00393688">
      <w:pPr>
        <w:jc w:val="center"/>
        <w:rPr>
          <w:b/>
          <w:bCs/>
          <w:sz w:val="28"/>
          <w:szCs w:val="28"/>
        </w:rPr>
      </w:pPr>
      <w:r w:rsidRPr="00033FA0">
        <w:rPr>
          <w:b/>
          <w:bCs/>
          <w:sz w:val="28"/>
          <w:szCs w:val="28"/>
        </w:rPr>
        <w:t>г. Москва</w:t>
      </w:r>
      <w:r w:rsidR="00D31B64">
        <w:rPr>
          <w:b/>
          <w:bCs/>
          <w:sz w:val="28"/>
          <w:szCs w:val="28"/>
        </w:rPr>
        <w:br w:type="page"/>
      </w:r>
    </w:p>
    <w:p w:rsidR="002F3A51" w:rsidRPr="00442A8C" w:rsidRDefault="0A807012" w:rsidP="0A807012">
      <w:pPr>
        <w:numPr>
          <w:ilvl w:val="0"/>
          <w:numId w:val="18"/>
        </w:numPr>
        <w:jc w:val="both"/>
        <w:rPr>
          <w:b/>
          <w:bCs/>
        </w:rPr>
      </w:pPr>
      <w:r w:rsidRPr="00442A8C">
        <w:rPr>
          <w:b/>
          <w:bCs/>
        </w:rPr>
        <w:lastRenderedPageBreak/>
        <w:t>ОБЩИЕ ПОЛОЖЕНИЯ.</w:t>
      </w:r>
    </w:p>
    <w:p w:rsidR="003E745A" w:rsidRPr="00442A8C" w:rsidRDefault="003E745A" w:rsidP="003F4E32">
      <w:pPr>
        <w:jc w:val="both"/>
        <w:rPr>
          <w:b/>
        </w:rPr>
      </w:pPr>
    </w:p>
    <w:p w:rsidR="00FE56A8" w:rsidRPr="005B444D" w:rsidRDefault="005B444D" w:rsidP="005B444D">
      <w:pPr>
        <w:numPr>
          <w:ilvl w:val="1"/>
          <w:numId w:val="18"/>
        </w:numPr>
        <w:tabs>
          <w:tab w:val="left" w:pos="993"/>
        </w:tabs>
        <w:jc w:val="both"/>
        <w:rPr>
          <w:b/>
          <w:bCs/>
        </w:rPr>
      </w:pPr>
      <w:r>
        <w:t>Московские спортивные соревнования по виду спорта</w:t>
      </w:r>
      <w:r w:rsidR="00524963">
        <w:t xml:space="preserve"> «</w:t>
      </w:r>
      <w:r w:rsidR="00697D3D">
        <w:t>бобслей</w:t>
      </w:r>
      <w:r w:rsidR="00524963">
        <w:t>» на 202</w:t>
      </w:r>
      <w:r w:rsidR="003D676E">
        <w:t>1</w:t>
      </w:r>
      <w:r w:rsidR="00524963">
        <w:t xml:space="preserve"> год </w:t>
      </w:r>
      <w:r w:rsidR="00A66D07" w:rsidRPr="00442A8C">
        <w:t xml:space="preserve">(далее – </w:t>
      </w:r>
      <w:r w:rsidR="00F91105">
        <w:t>Соревнования</w:t>
      </w:r>
      <w:r w:rsidR="00A66D07" w:rsidRPr="00442A8C">
        <w:t xml:space="preserve">) </w:t>
      </w:r>
      <w:r w:rsidR="5C9360FD" w:rsidRPr="00442A8C">
        <w:t>проводится в соответствии с данным положением и на основании:</w:t>
      </w:r>
    </w:p>
    <w:p w:rsidR="00A66D07" w:rsidRDefault="00A66D07" w:rsidP="00120EF0">
      <w:pPr>
        <w:pStyle w:val="a3"/>
        <w:numPr>
          <w:ilvl w:val="0"/>
          <w:numId w:val="25"/>
        </w:numPr>
        <w:jc w:val="both"/>
      </w:pPr>
      <w:r w:rsidRPr="00442A8C">
        <w:t>Единого календарного плана физкультурных, спортивных и массовых спортивно-зрелищных м</w:t>
      </w:r>
      <w:r w:rsidR="00193695" w:rsidRPr="00442A8C">
        <w:t xml:space="preserve">ероприятий города Москвы на </w:t>
      </w:r>
      <w:r w:rsidR="00524963" w:rsidRPr="00AE2945">
        <w:t>20</w:t>
      </w:r>
      <w:r w:rsidR="00524963">
        <w:t>2</w:t>
      </w:r>
      <w:r w:rsidR="003D676E">
        <w:t>1</w:t>
      </w:r>
      <w:r w:rsidRPr="00442A8C">
        <w:t xml:space="preserve"> год</w:t>
      </w:r>
      <w:r w:rsidR="00193695" w:rsidRPr="00442A8C">
        <w:t xml:space="preserve"> (далее – ЕКП Москвы)</w:t>
      </w:r>
      <w:r w:rsidRPr="00442A8C">
        <w:t>, утвержденного Департаментом спорта города Москвы (далее – Москомспорт);</w:t>
      </w:r>
    </w:p>
    <w:p w:rsidR="003E745A" w:rsidRPr="00181F00" w:rsidRDefault="5C9360FD" w:rsidP="00120EF0">
      <w:pPr>
        <w:pStyle w:val="a3"/>
        <w:numPr>
          <w:ilvl w:val="0"/>
          <w:numId w:val="25"/>
        </w:numPr>
        <w:jc w:val="both"/>
        <w:rPr>
          <w:b/>
          <w:bCs/>
        </w:rPr>
      </w:pPr>
      <w:r w:rsidRPr="00181F00">
        <w:t xml:space="preserve">Распоряжения Москомспорта о государственной аккредитации </w:t>
      </w:r>
      <w:r w:rsidR="00C63D01" w:rsidRPr="00181F00">
        <w:t>Региональной общественной организации «</w:t>
      </w:r>
      <w:r w:rsidR="00181F00" w:rsidRPr="00181F00">
        <w:t>Федерация бобслея города Москвы</w:t>
      </w:r>
      <w:r w:rsidR="00C63D01" w:rsidRPr="00181F00">
        <w:t>» №</w:t>
      </w:r>
      <w:r w:rsidR="00181F00" w:rsidRPr="00181F00">
        <w:t xml:space="preserve"> 521 от 25</w:t>
      </w:r>
      <w:r w:rsidR="00C63D01" w:rsidRPr="00181F00">
        <w:t>.</w:t>
      </w:r>
      <w:r w:rsidR="00181F00" w:rsidRPr="00181F00">
        <w:t>11.2017</w:t>
      </w:r>
      <w:r w:rsidR="00C63D01" w:rsidRPr="00181F00">
        <w:t xml:space="preserve"> г.</w:t>
      </w:r>
      <w:r w:rsidRPr="00181F00">
        <w:t>;</w:t>
      </w:r>
    </w:p>
    <w:p w:rsidR="003E745A" w:rsidRPr="00442A8C" w:rsidRDefault="5C9360FD" w:rsidP="5C9360FD">
      <w:pPr>
        <w:pStyle w:val="a3"/>
        <w:numPr>
          <w:ilvl w:val="0"/>
          <w:numId w:val="25"/>
        </w:numPr>
        <w:jc w:val="both"/>
      </w:pPr>
      <w:r w:rsidRPr="00442A8C">
        <w:t xml:space="preserve">Правил </w:t>
      </w:r>
      <w:r w:rsidRPr="0070316B">
        <w:t xml:space="preserve">вида спорта </w:t>
      </w:r>
      <w:r w:rsidR="008B7005" w:rsidRPr="0070316B">
        <w:t>«</w:t>
      </w:r>
      <w:r w:rsidR="00697D3D" w:rsidRPr="0070316B">
        <w:t>бобслей</w:t>
      </w:r>
      <w:r w:rsidR="008B7005" w:rsidRPr="0070316B">
        <w:t>»</w:t>
      </w:r>
      <w:r w:rsidR="00120EF0" w:rsidRPr="0070316B">
        <w:t>, утверждё</w:t>
      </w:r>
      <w:r w:rsidR="00193695" w:rsidRPr="0070316B">
        <w:t>нных приказом</w:t>
      </w:r>
      <w:r w:rsidR="00120EF0" w:rsidRPr="0070316B">
        <w:t xml:space="preserve"> Мин</w:t>
      </w:r>
      <w:r w:rsidR="0070316B" w:rsidRPr="0070316B">
        <w:t xml:space="preserve">истерства </w:t>
      </w:r>
      <w:r w:rsidR="005B444D" w:rsidRPr="0070316B">
        <w:t>спорта Росси</w:t>
      </w:r>
      <w:r w:rsidR="0070316B" w:rsidRPr="0070316B">
        <w:t xml:space="preserve">йской Федерации </w:t>
      </w:r>
      <w:r w:rsidR="008B7005" w:rsidRPr="0070316B">
        <w:t xml:space="preserve">от </w:t>
      </w:r>
      <w:r w:rsidR="0070316B" w:rsidRPr="0070316B">
        <w:t>5</w:t>
      </w:r>
      <w:r w:rsidR="008B7005" w:rsidRPr="0070316B">
        <w:t xml:space="preserve"> </w:t>
      </w:r>
      <w:r w:rsidR="0070316B" w:rsidRPr="0070316B">
        <w:t>июня</w:t>
      </w:r>
      <w:r w:rsidR="008B7005" w:rsidRPr="0070316B">
        <w:t xml:space="preserve"> 20</w:t>
      </w:r>
      <w:r w:rsidR="0070316B" w:rsidRPr="0070316B">
        <w:t>20</w:t>
      </w:r>
      <w:r w:rsidR="008B7005" w:rsidRPr="0070316B">
        <w:t xml:space="preserve"> года № </w:t>
      </w:r>
      <w:r w:rsidR="0070316B" w:rsidRPr="0070316B">
        <w:t>436</w:t>
      </w:r>
      <w:r w:rsidR="008B7005" w:rsidRPr="0070316B">
        <w:t xml:space="preserve"> и настоящим положением.</w:t>
      </w:r>
    </w:p>
    <w:p w:rsidR="002F3A51" w:rsidRPr="00442A8C" w:rsidRDefault="00F91105" w:rsidP="52320DBA">
      <w:pPr>
        <w:numPr>
          <w:ilvl w:val="1"/>
          <w:numId w:val="18"/>
        </w:numPr>
        <w:jc w:val="both"/>
        <w:rPr>
          <w:b/>
          <w:bCs/>
        </w:rPr>
      </w:pPr>
      <w:r>
        <w:rPr>
          <w:bCs/>
        </w:rPr>
        <w:t>Соревнования</w:t>
      </w:r>
      <w:r w:rsidR="52320DBA" w:rsidRPr="00442A8C">
        <w:t xml:space="preserve"> проводится в целях </w:t>
      </w:r>
      <w:r w:rsidR="008B7005">
        <w:t xml:space="preserve">развития и популяризации </w:t>
      </w:r>
      <w:r w:rsidR="00697D3D">
        <w:t>бобслея</w:t>
      </w:r>
      <w:r w:rsidR="007D1366" w:rsidRPr="00442A8C">
        <w:t>.</w:t>
      </w:r>
    </w:p>
    <w:p w:rsidR="003E745A" w:rsidRPr="00442A8C" w:rsidRDefault="5C9360FD" w:rsidP="00AA2EFB">
      <w:pPr>
        <w:jc w:val="both"/>
      </w:pPr>
      <w:r w:rsidRPr="00442A8C">
        <w:t xml:space="preserve">Основные задачи </w:t>
      </w:r>
      <w:r w:rsidR="00F91105">
        <w:t>Соревнований</w:t>
      </w:r>
      <w:r w:rsidRPr="00442A8C">
        <w:t>:</w:t>
      </w:r>
    </w:p>
    <w:p w:rsidR="00310290" w:rsidRPr="008B7005" w:rsidRDefault="008B7005" w:rsidP="00D31B64">
      <w:pPr>
        <w:pStyle w:val="a3"/>
        <w:numPr>
          <w:ilvl w:val="0"/>
          <w:numId w:val="25"/>
        </w:numPr>
        <w:jc w:val="both"/>
      </w:pPr>
      <w:r w:rsidRPr="008B7005">
        <w:t>Выявление сильнейших спортсменов для комплектования спортивных сборных команд Москвы</w:t>
      </w:r>
      <w:r w:rsidR="007D1366" w:rsidRPr="008B7005">
        <w:t>;</w:t>
      </w:r>
    </w:p>
    <w:p w:rsidR="007D1366" w:rsidRPr="008B7005" w:rsidRDefault="008B7005" w:rsidP="00D31B64">
      <w:pPr>
        <w:pStyle w:val="a3"/>
        <w:numPr>
          <w:ilvl w:val="0"/>
          <w:numId w:val="25"/>
        </w:numPr>
        <w:jc w:val="both"/>
      </w:pPr>
      <w:r w:rsidRPr="008B7005">
        <w:t>Подготовка спортивной сборной команды Москвы для участия в чемпионатах России и других спортивных соревнованиях</w:t>
      </w:r>
      <w:r w:rsidR="007D1366" w:rsidRPr="008B7005">
        <w:t>;</w:t>
      </w:r>
    </w:p>
    <w:p w:rsidR="007D1366" w:rsidRPr="008B7005" w:rsidRDefault="008B7005" w:rsidP="00D31B64">
      <w:pPr>
        <w:pStyle w:val="a3"/>
        <w:numPr>
          <w:ilvl w:val="0"/>
          <w:numId w:val="25"/>
        </w:numPr>
        <w:jc w:val="both"/>
      </w:pPr>
      <w:r w:rsidRPr="008B7005">
        <w:t>Подготовка спортивного резерва</w:t>
      </w:r>
      <w:r w:rsidR="007D1366" w:rsidRPr="008B7005">
        <w:t>;</w:t>
      </w:r>
    </w:p>
    <w:p w:rsidR="007D1366" w:rsidRPr="008B7005" w:rsidRDefault="008B7005" w:rsidP="00D31B64">
      <w:pPr>
        <w:pStyle w:val="a3"/>
        <w:numPr>
          <w:ilvl w:val="0"/>
          <w:numId w:val="25"/>
        </w:numPr>
        <w:jc w:val="both"/>
      </w:pPr>
      <w:r w:rsidRPr="008B7005">
        <w:t>Повышение мастерства действующих спортсменов</w:t>
      </w:r>
      <w:r w:rsidR="007D1366" w:rsidRPr="008B7005">
        <w:t>.</w:t>
      </w:r>
    </w:p>
    <w:p w:rsidR="00BA1D5C" w:rsidRDefault="5C9360FD" w:rsidP="00BA1D5C">
      <w:pPr>
        <w:numPr>
          <w:ilvl w:val="1"/>
          <w:numId w:val="18"/>
        </w:numPr>
        <w:jc w:val="both"/>
        <w:rPr>
          <w:b/>
        </w:rPr>
      </w:pPr>
      <w:r w:rsidRPr="00442A8C">
        <w:rPr>
          <w:b/>
          <w:bCs/>
        </w:rPr>
        <w:t xml:space="preserve"> </w:t>
      </w:r>
      <w:r w:rsidRPr="00442A8C"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</w:t>
      </w:r>
      <w:r w:rsidR="00697D3D">
        <w:br/>
      </w:r>
      <w:r w:rsidRPr="00442A8C">
        <w:t xml:space="preserve">на результаты </w:t>
      </w:r>
      <w:r w:rsidR="00F91105">
        <w:t>С</w:t>
      </w:r>
      <w:r w:rsidRPr="00442A8C">
        <w:t>оревнований.</w:t>
      </w:r>
    </w:p>
    <w:p w:rsidR="00BA1D5C" w:rsidRDefault="00BA1D5C" w:rsidP="00BA1D5C">
      <w:pPr>
        <w:jc w:val="both"/>
        <w:rPr>
          <w:b/>
        </w:rPr>
      </w:pPr>
    </w:p>
    <w:p w:rsidR="00F24946" w:rsidRPr="007F1FAD" w:rsidRDefault="00F24946" w:rsidP="00F24946">
      <w:pPr>
        <w:numPr>
          <w:ilvl w:val="0"/>
          <w:numId w:val="18"/>
        </w:numPr>
        <w:jc w:val="both"/>
        <w:rPr>
          <w:b/>
          <w:bCs/>
        </w:rPr>
      </w:pPr>
      <w:r w:rsidRPr="007F1FAD">
        <w:rPr>
          <w:b/>
          <w:bCs/>
        </w:rPr>
        <w:t>ПРАВА И ОБЯЗАННОСТИ ОРГАНИЗАТОРОВ.</w:t>
      </w:r>
    </w:p>
    <w:p w:rsidR="00F24946" w:rsidRPr="007F1FAD" w:rsidRDefault="00F24946" w:rsidP="00F24946">
      <w:pPr>
        <w:jc w:val="both"/>
        <w:rPr>
          <w:b/>
        </w:rPr>
      </w:pPr>
    </w:p>
    <w:p w:rsidR="00F24946" w:rsidRPr="00E85E86" w:rsidRDefault="00F24946" w:rsidP="00E85E86">
      <w:pPr>
        <w:numPr>
          <w:ilvl w:val="1"/>
          <w:numId w:val="18"/>
        </w:numPr>
        <w:jc w:val="both"/>
      </w:pPr>
      <w:r w:rsidRPr="00E85E86">
        <w:t xml:space="preserve"> Руководство проведением Соревнований осуществляет </w:t>
      </w:r>
      <w:r w:rsidR="00E85E86" w:rsidRPr="00E85E86">
        <w:t>Москомспорт в лице ГКУ «</w:t>
      </w:r>
      <w:proofErr w:type="spellStart"/>
      <w:r w:rsidR="00E85E86" w:rsidRPr="00E85E86">
        <w:t>ЦСТиСК</w:t>
      </w:r>
      <w:proofErr w:type="spellEnd"/>
      <w:r w:rsidR="00E85E86" w:rsidRPr="00E85E86">
        <w:t xml:space="preserve">» Москомспорта и </w:t>
      </w:r>
      <w:r w:rsidR="008B7005" w:rsidRPr="00E85E86">
        <w:t>Региональн</w:t>
      </w:r>
      <w:r w:rsidR="00421114" w:rsidRPr="00E85E86">
        <w:t>ая</w:t>
      </w:r>
      <w:r w:rsidR="008B7005" w:rsidRPr="00E85E86">
        <w:t xml:space="preserve"> Общественн</w:t>
      </w:r>
      <w:r w:rsidR="00421114" w:rsidRPr="00E85E86">
        <w:t xml:space="preserve">ая </w:t>
      </w:r>
      <w:r w:rsidR="008B7005" w:rsidRPr="00E85E86">
        <w:t>организаци</w:t>
      </w:r>
      <w:r w:rsidR="00421114" w:rsidRPr="00E85E86">
        <w:t>я</w:t>
      </w:r>
      <w:r w:rsidR="008B7005" w:rsidRPr="00E85E86">
        <w:t xml:space="preserve"> «</w:t>
      </w:r>
      <w:r w:rsidR="00697D3D" w:rsidRPr="00E85E86">
        <w:t>Федерация бобслея города Москвы</w:t>
      </w:r>
      <w:r w:rsidR="008B7005" w:rsidRPr="00E85E86">
        <w:t>»</w:t>
      </w:r>
      <w:r w:rsidR="002E3EE7" w:rsidRPr="00E85E86">
        <w:t xml:space="preserve"> (далее по тексту – </w:t>
      </w:r>
      <w:r w:rsidR="00697D3D" w:rsidRPr="00E85E86">
        <w:t>Федерация</w:t>
      </w:r>
      <w:r w:rsidR="002E3EE7" w:rsidRPr="00E85E86">
        <w:t>)</w:t>
      </w:r>
      <w:r w:rsidR="00421114" w:rsidRPr="00E85E86">
        <w:t xml:space="preserve"> при поддержке Департамента спорта города Москвы</w:t>
      </w:r>
      <w:r w:rsidRPr="00E85E86">
        <w:t>.</w:t>
      </w:r>
      <w:r w:rsidR="00421114" w:rsidRPr="00E85E86">
        <w:t xml:space="preserve"> </w:t>
      </w:r>
      <w:r w:rsidRPr="00E85E86">
        <w:t xml:space="preserve">Непосредственное проведение Соревнования возлагается на </w:t>
      </w:r>
      <w:r w:rsidR="00697D3D" w:rsidRPr="00E85E86">
        <w:t>Федерацию</w:t>
      </w:r>
      <w:r w:rsidR="00D76BD1" w:rsidRPr="00E85E86">
        <w:t xml:space="preserve"> </w:t>
      </w:r>
      <w:r w:rsidR="005B444D" w:rsidRPr="00E85E86">
        <w:t xml:space="preserve">и на </w:t>
      </w:r>
      <w:r w:rsidRPr="00E85E86">
        <w:t xml:space="preserve">судейскую коллегию, утверждённую </w:t>
      </w:r>
      <w:r w:rsidR="00697D3D" w:rsidRPr="00E85E86">
        <w:t>Федерацией</w:t>
      </w:r>
      <w:r w:rsidR="002E3EE7" w:rsidRPr="00E85E86">
        <w:t>.</w:t>
      </w:r>
      <w:r w:rsidR="00E85E86" w:rsidRPr="00E85E86">
        <w:t xml:space="preserve"> </w:t>
      </w:r>
    </w:p>
    <w:p w:rsidR="00F24946" w:rsidRPr="00E85E86" w:rsidRDefault="00F24946" w:rsidP="00F24946">
      <w:pPr>
        <w:numPr>
          <w:ilvl w:val="1"/>
          <w:numId w:val="18"/>
        </w:numPr>
        <w:jc w:val="both"/>
      </w:pPr>
      <w:r w:rsidRPr="00E85E86"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</w:t>
      </w:r>
      <w:proofErr w:type="gramStart"/>
      <w:r w:rsidRPr="00E85E86">
        <w:t>на главного судью</w:t>
      </w:r>
      <w:proofErr w:type="gramEnd"/>
      <w:r w:rsidRPr="00E85E86">
        <w:t xml:space="preserve"> Соревнований.</w:t>
      </w:r>
    </w:p>
    <w:p w:rsidR="00E85E86" w:rsidRPr="00F91105" w:rsidRDefault="00E85E86" w:rsidP="00E85E86">
      <w:pPr>
        <w:numPr>
          <w:ilvl w:val="1"/>
          <w:numId w:val="18"/>
        </w:numPr>
        <w:jc w:val="both"/>
      </w:pPr>
      <w:r w:rsidRPr="00F91105">
        <w:t>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E85E86" w:rsidRPr="00F91105" w:rsidRDefault="00E85E86" w:rsidP="00E85E86">
      <w:pPr>
        <w:numPr>
          <w:ilvl w:val="1"/>
          <w:numId w:val="18"/>
        </w:numPr>
        <w:jc w:val="both"/>
      </w:pPr>
      <w:r w:rsidRPr="00F91105">
        <w:t xml:space="preserve">Во время проведений Соревнований </w:t>
      </w:r>
      <w:r w:rsidRPr="00496E6A">
        <w:rPr>
          <w:rFonts w:eastAsia="Arial Unicode MS"/>
          <w:color w:val="000000"/>
          <w:szCs w:val="28"/>
        </w:rPr>
        <w:t>ГКУ «</w:t>
      </w:r>
      <w:proofErr w:type="spellStart"/>
      <w:r w:rsidRPr="00496E6A">
        <w:rPr>
          <w:rFonts w:eastAsia="Arial Unicode MS"/>
          <w:color w:val="000000"/>
          <w:szCs w:val="28"/>
        </w:rPr>
        <w:t>ЦСТиСК</w:t>
      </w:r>
      <w:proofErr w:type="spellEnd"/>
      <w:r w:rsidRPr="00496E6A">
        <w:rPr>
          <w:rFonts w:eastAsia="Arial Unicode MS"/>
          <w:color w:val="000000"/>
          <w:szCs w:val="28"/>
        </w:rPr>
        <w:t>» Москомспорта</w:t>
      </w:r>
      <w:r w:rsidRPr="00496E6A">
        <w:rPr>
          <w:sz w:val="22"/>
        </w:rPr>
        <w:t xml:space="preserve"> </w:t>
      </w:r>
      <w:r w:rsidRPr="00F91105">
        <w:t xml:space="preserve">обеспечивает присутствие </w:t>
      </w:r>
      <w:r w:rsidRPr="00496E6A">
        <w:rPr>
          <w:rFonts w:eastAsia="Arial Unicode MS"/>
          <w:color w:val="000000"/>
          <w:szCs w:val="28"/>
        </w:rPr>
        <w:t xml:space="preserve">спортивного врача или </w:t>
      </w:r>
      <w:r w:rsidRPr="00F91105">
        <w:t>бригады скорой помощи.</w:t>
      </w:r>
    </w:p>
    <w:p w:rsidR="00F24946" w:rsidRDefault="00F24946" w:rsidP="00F24946">
      <w:pPr>
        <w:jc w:val="both"/>
        <w:rPr>
          <w:b/>
        </w:rPr>
      </w:pPr>
    </w:p>
    <w:p w:rsidR="00F24946" w:rsidRDefault="00F24946" w:rsidP="00F24946">
      <w:pPr>
        <w:jc w:val="both"/>
      </w:pPr>
    </w:p>
    <w:p w:rsidR="00F24946" w:rsidRPr="009A19E0" w:rsidRDefault="00F24946" w:rsidP="00F24946">
      <w:pPr>
        <w:pStyle w:val="a3"/>
        <w:ind w:left="0"/>
        <w:jc w:val="both"/>
        <w:rPr>
          <w:b/>
        </w:rPr>
        <w:sectPr w:rsidR="00F24946" w:rsidRPr="009A19E0" w:rsidSect="00C63D01">
          <w:headerReference w:type="default" r:id="rId8"/>
          <w:footerReference w:type="default" r:id="rId9"/>
          <w:pgSz w:w="11906" w:h="16838"/>
          <w:pgMar w:top="851" w:right="680" w:bottom="851" w:left="907" w:header="284" w:footer="709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1842"/>
        <w:gridCol w:w="1323"/>
        <w:gridCol w:w="2079"/>
        <w:gridCol w:w="1418"/>
        <w:gridCol w:w="1417"/>
      </w:tblGrid>
      <w:tr w:rsidR="00F24946" w:rsidRPr="00033FA0" w:rsidTr="00F7266D">
        <w:tc>
          <w:tcPr>
            <w:tcW w:w="534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lastRenderedPageBreak/>
              <w:t>№ п.п.</w:t>
            </w:r>
          </w:p>
        </w:tc>
        <w:tc>
          <w:tcPr>
            <w:tcW w:w="2409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проведения спортивного с</w:t>
            </w:r>
            <w:r w:rsidRPr="00033FA0">
              <w:rPr>
                <w:sz w:val="16"/>
                <w:szCs w:val="16"/>
              </w:rPr>
              <w:t>оревновани</w:t>
            </w:r>
            <w:r>
              <w:rPr>
                <w:sz w:val="16"/>
                <w:szCs w:val="16"/>
              </w:rPr>
              <w:t>я</w:t>
            </w:r>
            <w:r w:rsidRPr="00033FA0">
              <w:rPr>
                <w:sz w:val="16"/>
                <w:szCs w:val="16"/>
              </w:rPr>
              <w:t xml:space="preserve">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42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237" w:type="dxa"/>
            <w:gridSpan w:val="4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 С</w:t>
            </w:r>
            <w:r w:rsidRPr="00033FA0">
              <w:rPr>
                <w:sz w:val="16"/>
                <w:szCs w:val="16"/>
              </w:rPr>
              <w:t>оревнования</w:t>
            </w:r>
          </w:p>
        </w:tc>
      </w:tr>
      <w:tr w:rsidR="00F24946" w:rsidRPr="00033FA0" w:rsidTr="00F7266D">
        <w:trPr>
          <w:trHeight w:val="202"/>
        </w:trPr>
        <w:tc>
          <w:tcPr>
            <w:tcW w:w="534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в т.ч.</w:t>
            </w:r>
          </w:p>
        </w:tc>
        <w:tc>
          <w:tcPr>
            <w:tcW w:w="1373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079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418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F24946" w:rsidRPr="00033FA0" w:rsidTr="00F7266D">
        <w:trPr>
          <w:cantSplit/>
          <w:trHeight w:val="1134"/>
        </w:trPr>
        <w:tc>
          <w:tcPr>
            <w:tcW w:w="534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F24946" w:rsidRPr="00033FA0" w:rsidRDefault="00F24946" w:rsidP="00697D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спортсменов (</w:t>
            </w:r>
            <w:proofErr w:type="gramStart"/>
            <w:r w:rsidRPr="00033FA0">
              <w:rPr>
                <w:sz w:val="16"/>
                <w:szCs w:val="16"/>
              </w:rPr>
              <w:t>муж./</w:t>
            </w:r>
            <w:proofErr w:type="gramEnd"/>
            <w:r w:rsidRPr="00033FA0">
              <w:rPr>
                <w:sz w:val="16"/>
                <w:szCs w:val="16"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:rsidR="00F24946" w:rsidRPr="00033FA0" w:rsidRDefault="00F24946" w:rsidP="00697D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079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F24946" w:rsidRPr="00033FA0" w:rsidRDefault="00F24946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F24946" w:rsidRPr="00033FA0" w:rsidTr="00F7266D">
        <w:tc>
          <w:tcPr>
            <w:tcW w:w="15417" w:type="dxa"/>
            <w:gridSpan w:val="12"/>
            <w:vAlign w:val="center"/>
          </w:tcPr>
          <w:p w:rsidR="00F24946" w:rsidRPr="00033FA0" w:rsidRDefault="008C59D4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Чемпионат и </w:t>
            </w:r>
            <w:r w:rsidR="00F7266D" w:rsidRPr="008C59D4">
              <w:rPr>
                <w:sz w:val="20"/>
                <w:szCs w:val="16"/>
              </w:rPr>
              <w:t>Первенство города Москвы</w:t>
            </w:r>
          </w:p>
        </w:tc>
      </w:tr>
      <w:tr w:rsidR="00F7266D" w:rsidRPr="00033FA0" w:rsidTr="00F7266D">
        <w:tc>
          <w:tcPr>
            <w:tcW w:w="534" w:type="dxa"/>
            <w:vAlign w:val="center"/>
          </w:tcPr>
          <w:p w:rsidR="00F7266D" w:rsidRPr="00477ABC" w:rsidRDefault="00F7266D" w:rsidP="00697D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477ABC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:rsidR="00F7266D" w:rsidRPr="008C59D4" w:rsidRDefault="008C59D4" w:rsidP="008C59D4">
            <w:pPr>
              <w:jc w:val="center"/>
              <w:rPr>
                <w:rFonts w:eastAsia="Arial Unicode MS"/>
                <w:sz w:val="20"/>
                <w:szCs w:val="22"/>
              </w:rPr>
            </w:pPr>
            <w:r w:rsidRPr="008C59D4">
              <w:rPr>
                <w:rFonts w:eastAsia="Arial Unicode MS"/>
                <w:sz w:val="20"/>
                <w:szCs w:val="22"/>
              </w:rPr>
              <w:t>МСБК «</w:t>
            </w:r>
            <w:proofErr w:type="spellStart"/>
            <w:r w:rsidRPr="008C59D4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  <w:r w:rsidRPr="008C59D4">
              <w:rPr>
                <w:rFonts w:eastAsia="Arial Unicode MS"/>
                <w:sz w:val="20"/>
                <w:szCs w:val="22"/>
              </w:rPr>
              <w:t xml:space="preserve">», Московская область, </w:t>
            </w:r>
            <w:r w:rsidRPr="008C59D4">
              <w:rPr>
                <w:rFonts w:eastAsia="Arial Unicode MS"/>
                <w:sz w:val="20"/>
                <w:szCs w:val="22"/>
              </w:rPr>
              <w:br/>
              <w:t xml:space="preserve">д. </w:t>
            </w:r>
            <w:proofErr w:type="spellStart"/>
            <w:r w:rsidRPr="008C59D4">
              <w:rPr>
                <w:rFonts w:eastAsia="Arial Unicode MS"/>
                <w:sz w:val="20"/>
                <w:szCs w:val="22"/>
              </w:rPr>
              <w:t>Парамоново</w:t>
            </w:r>
            <w:proofErr w:type="spellEnd"/>
          </w:p>
        </w:tc>
        <w:tc>
          <w:tcPr>
            <w:tcW w:w="1191" w:type="dxa"/>
            <w:vAlign w:val="center"/>
          </w:tcPr>
          <w:p w:rsidR="00F7266D" w:rsidRPr="00E1727C" w:rsidRDefault="00E1727C" w:rsidP="00697D3D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45</w:t>
            </w:r>
          </w:p>
        </w:tc>
        <w:tc>
          <w:tcPr>
            <w:tcW w:w="652" w:type="dxa"/>
            <w:vAlign w:val="center"/>
          </w:tcPr>
          <w:p w:rsidR="00F7266D" w:rsidRPr="00E1727C" w:rsidRDefault="00E1727C" w:rsidP="00697D3D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45</w:t>
            </w:r>
          </w:p>
        </w:tc>
        <w:tc>
          <w:tcPr>
            <w:tcW w:w="612" w:type="dxa"/>
            <w:vAlign w:val="center"/>
          </w:tcPr>
          <w:p w:rsidR="00F7266D" w:rsidRPr="00E1727C" w:rsidRDefault="00E1727C" w:rsidP="00697D3D">
            <w:pPr>
              <w:pStyle w:val="HTML"/>
              <w:jc w:val="center"/>
              <w:rPr>
                <w:rFonts w:ascii="Times New Roman" w:hAnsi="Times New Roman"/>
                <w:lang w:val="en-US"/>
              </w:rPr>
            </w:pPr>
            <w:r w:rsidRPr="00E1727C">
              <w:rPr>
                <w:rFonts w:ascii="Times New Roman" w:hAnsi="Times New Roman"/>
              </w:rPr>
              <w:t>40</w:t>
            </w:r>
          </w:p>
        </w:tc>
        <w:tc>
          <w:tcPr>
            <w:tcW w:w="567" w:type="dxa"/>
            <w:vAlign w:val="center"/>
          </w:tcPr>
          <w:p w:rsidR="00F7266D" w:rsidRPr="00E1727C" w:rsidRDefault="00E1727C" w:rsidP="00697D3D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5</w:t>
            </w:r>
          </w:p>
        </w:tc>
        <w:tc>
          <w:tcPr>
            <w:tcW w:w="1373" w:type="dxa"/>
            <w:vAlign w:val="center"/>
          </w:tcPr>
          <w:p w:rsidR="00F7266D" w:rsidRPr="00E1727C" w:rsidRDefault="00F7266D" w:rsidP="00E1727C">
            <w:pPr>
              <w:pStyle w:val="HTML"/>
              <w:jc w:val="center"/>
              <w:rPr>
                <w:rFonts w:ascii="Times New Roman" w:hAnsi="Times New Roman"/>
              </w:rPr>
            </w:pPr>
            <w:r w:rsidRPr="00E1727C">
              <w:rPr>
                <w:rFonts w:ascii="Times New Roman" w:hAnsi="Times New Roman"/>
              </w:rPr>
              <w:t>б/р</w:t>
            </w:r>
          </w:p>
        </w:tc>
        <w:tc>
          <w:tcPr>
            <w:tcW w:w="1842" w:type="dxa"/>
            <w:vAlign w:val="center"/>
          </w:tcPr>
          <w:p w:rsidR="00F7266D" w:rsidRPr="00697D3D" w:rsidRDefault="00E1727C" w:rsidP="00F7266D">
            <w:pPr>
              <w:pStyle w:val="HTML"/>
              <w:ind w:right="-108"/>
              <w:jc w:val="center"/>
              <w:rPr>
                <w:rFonts w:ascii="Times New Roman" w:hAnsi="Times New Roman"/>
                <w:color w:val="FF0000"/>
              </w:rPr>
            </w:pPr>
            <w:r w:rsidRPr="00E1727C">
              <w:rPr>
                <w:rFonts w:ascii="Times New Roman" w:eastAsia="Arial Unicode MS" w:hAnsi="Times New Roman"/>
                <w:szCs w:val="22"/>
              </w:rPr>
              <w:t>мужчины, женщины, юниоры, юниорки</w:t>
            </w:r>
          </w:p>
        </w:tc>
        <w:tc>
          <w:tcPr>
            <w:tcW w:w="1323" w:type="dxa"/>
            <w:vAlign w:val="center"/>
          </w:tcPr>
          <w:p w:rsidR="00F7266D" w:rsidRPr="00E1727C" w:rsidRDefault="00D57ECB" w:rsidP="00697D3D">
            <w:pPr>
              <w:pStyle w:val="HTM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  <w:r w:rsidR="003D676E">
              <w:rPr>
                <w:rFonts w:ascii="Times New Roman" w:hAnsi="Times New Roman"/>
              </w:rPr>
              <w:t xml:space="preserve"> сентября</w:t>
            </w:r>
          </w:p>
        </w:tc>
        <w:tc>
          <w:tcPr>
            <w:tcW w:w="2079" w:type="dxa"/>
            <w:vAlign w:val="center"/>
          </w:tcPr>
          <w:p w:rsidR="00B07F03" w:rsidRPr="00D57ECB" w:rsidRDefault="00D57ECB" w:rsidP="00697D3D">
            <w:pPr>
              <w:pStyle w:val="HTML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скелетонстарт</w:t>
            </w:r>
            <w:proofErr w:type="spellEnd"/>
          </w:p>
        </w:tc>
        <w:tc>
          <w:tcPr>
            <w:tcW w:w="1418" w:type="dxa"/>
            <w:vAlign w:val="center"/>
          </w:tcPr>
          <w:p w:rsidR="00F7266D" w:rsidRPr="00E1727C" w:rsidRDefault="00D57ECB" w:rsidP="00E1727C">
            <w:pPr>
              <w:jc w:val="center"/>
              <w:rPr>
                <w:rFonts w:eastAsia="Arial Unicode MS"/>
                <w:color w:val="000000"/>
                <w:sz w:val="20"/>
                <w:szCs w:val="22"/>
              </w:rPr>
            </w:pPr>
            <w:r w:rsidRPr="00D57ECB">
              <w:rPr>
                <w:rFonts w:eastAsia="Arial Unicode MS"/>
                <w:color w:val="000000"/>
                <w:sz w:val="20"/>
                <w:szCs w:val="22"/>
              </w:rPr>
              <w:t>0330065611Л</w:t>
            </w:r>
          </w:p>
        </w:tc>
        <w:tc>
          <w:tcPr>
            <w:tcW w:w="1417" w:type="dxa"/>
            <w:vAlign w:val="center"/>
          </w:tcPr>
          <w:p w:rsidR="00F7266D" w:rsidRPr="00477ABC" w:rsidRDefault="00D57ECB" w:rsidP="00697D3D">
            <w:pPr>
              <w:pStyle w:val="HTM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F24946" w:rsidRDefault="00F24946" w:rsidP="00F24946">
      <w:pPr>
        <w:pStyle w:val="a3"/>
        <w:numPr>
          <w:ilvl w:val="0"/>
          <w:numId w:val="18"/>
        </w:numPr>
        <w:jc w:val="center"/>
        <w:rPr>
          <w:b/>
          <w:bCs/>
        </w:rPr>
      </w:pPr>
      <w:r>
        <w:rPr>
          <w:b/>
          <w:bCs/>
        </w:rPr>
        <w:t>ОБЩИЕ СВЕДЕНИЯ О СПОРТИВНЫХ СОРЕВНОВАНИЯХ.</w:t>
      </w:r>
    </w:p>
    <w:p w:rsidR="00F24946" w:rsidRPr="00033FA0" w:rsidRDefault="00F24946" w:rsidP="00F24946">
      <w:pPr>
        <w:pStyle w:val="a3"/>
        <w:ind w:left="0"/>
        <w:rPr>
          <w:sz w:val="28"/>
          <w:szCs w:val="28"/>
        </w:rPr>
      </w:pPr>
    </w:p>
    <w:p w:rsidR="00F24946" w:rsidRPr="00033FA0" w:rsidRDefault="00F24946" w:rsidP="00F24946">
      <w:pPr>
        <w:rPr>
          <w:sz w:val="28"/>
          <w:szCs w:val="28"/>
        </w:rPr>
      </w:pPr>
    </w:p>
    <w:p w:rsidR="00F24946" w:rsidRDefault="00F24946" w:rsidP="00F24946">
      <w:pPr>
        <w:jc w:val="both"/>
        <w:rPr>
          <w:b/>
        </w:rPr>
      </w:pPr>
    </w:p>
    <w:p w:rsidR="00F24946" w:rsidRDefault="00F24946" w:rsidP="00F24946">
      <w:pPr>
        <w:rPr>
          <w:b/>
        </w:rPr>
      </w:pPr>
      <w:r>
        <w:rPr>
          <w:b/>
        </w:rPr>
        <w:br w:type="page"/>
      </w:r>
    </w:p>
    <w:p w:rsidR="00F24946" w:rsidRDefault="00F24946" w:rsidP="00F24946">
      <w:pPr>
        <w:pStyle w:val="af3"/>
        <w:ind w:left="0" w:right="-1"/>
        <w:jc w:val="right"/>
        <w:rPr>
          <w:sz w:val="28"/>
          <w:szCs w:val="28"/>
        </w:rPr>
        <w:sectPr w:rsidR="00F24946" w:rsidSect="00C63D01">
          <w:pgSz w:w="16838" w:h="11906" w:orient="landscape"/>
          <w:pgMar w:top="566" w:right="680" w:bottom="567" w:left="907" w:header="284" w:footer="708" w:gutter="0"/>
          <w:cols w:space="708"/>
          <w:titlePg/>
          <w:docGrid w:linePitch="360"/>
        </w:sectPr>
      </w:pPr>
    </w:p>
    <w:p w:rsidR="002049FF" w:rsidRPr="002049FF" w:rsidRDefault="002049FF" w:rsidP="002049FF">
      <w:pPr>
        <w:pStyle w:val="a3"/>
        <w:numPr>
          <w:ilvl w:val="0"/>
          <w:numId w:val="18"/>
        </w:numPr>
        <w:jc w:val="both"/>
        <w:rPr>
          <w:b/>
          <w:bCs/>
        </w:rPr>
      </w:pPr>
      <w:r w:rsidRPr="002049FF">
        <w:rPr>
          <w:b/>
          <w:bCs/>
        </w:rPr>
        <w:lastRenderedPageBreak/>
        <w:t>ТРЕБОВАНИЯ К УЧАСТНИКАМ И УСЛОВИЯ ИХ ДОПУСКА.</w:t>
      </w:r>
    </w:p>
    <w:p w:rsidR="002049FF" w:rsidRPr="002049FF" w:rsidRDefault="002049FF" w:rsidP="002049FF">
      <w:pPr>
        <w:jc w:val="both"/>
        <w:rPr>
          <w:b/>
        </w:rPr>
      </w:pPr>
    </w:p>
    <w:p w:rsidR="002049FF" w:rsidRPr="00683CFE" w:rsidRDefault="002049FF" w:rsidP="002049FF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2049FF">
        <w:t xml:space="preserve"> К участию в </w:t>
      </w:r>
      <w:r w:rsidR="00F91105">
        <w:t>Соревнованиях</w:t>
      </w:r>
      <w:r w:rsidRPr="002049FF">
        <w:t xml:space="preserve"> допускаются спортсмены </w:t>
      </w:r>
      <w:r w:rsidR="00524963">
        <w:t>физкультурно-спортивных организаций города Москвы, проходящие спортивную подготовку по виду спорта «</w:t>
      </w:r>
      <w:r w:rsidR="00697D3D">
        <w:t>бобслей</w:t>
      </w:r>
      <w:r w:rsidR="00524963">
        <w:t>»</w:t>
      </w:r>
      <w:r w:rsidR="008D4B87">
        <w:t xml:space="preserve"> в дисциплине </w:t>
      </w:r>
      <w:r w:rsidR="008D4B87">
        <w:t>«бобслей</w:t>
      </w:r>
      <w:r w:rsidR="008D4B87">
        <w:t xml:space="preserve"> (скелетон)»</w:t>
      </w:r>
      <w:r w:rsidR="006A66B3">
        <w:t xml:space="preserve">, при </w:t>
      </w:r>
      <w:r w:rsidR="006A66B3" w:rsidRPr="00683CFE">
        <w:t>наличии допуска врача к С</w:t>
      </w:r>
      <w:r w:rsidRPr="00683CFE">
        <w:t>оревнованиям.</w:t>
      </w:r>
    </w:p>
    <w:p w:rsidR="00C63D01" w:rsidRPr="008D4B87" w:rsidRDefault="00F87DE7" w:rsidP="00F87DE7">
      <w:pPr>
        <w:pStyle w:val="a3"/>
        <w:numPr>
          <w:ilvl w:val="1"/>
          <w:numId w:val="18"/>
        </w:numPr>
        <w:jc w:val="both"/>
        <w:rPr>
          <w:b/>
          <w:bCs/>
        </w:rPr>
      </w:pPr>
      <w:bookmarkStart w:id="0" w:name="_GoBack"/>
      <w:r w:rsidRPr="008D4B87">
        <w:rPr>
          <w:bCs/>
        </w:rPr>
        <w:t xml:space="preserve">К участию в Соревнованиях допускаются спортсмены в возрастных категориях мужчины </w:t>
      </w:r>
      <w:r w:rsidRPr="008D4B87">
        <w:rPr>
          <w:bCs/>
        </w:rPr>
        <w:br/>
        <w:t>и женщины (2</w:t>
      </w:r>
      <w:r w:rsidR="008D4B87" w:rsidRPr="008D4B87">
        <w:rPr>
          <w:bCs/>
        </w:rPr>
        <w:t>5</w:t>
      </w:r>
      <w:r w:rsidRPr="008D4B87">
        <w:rPr>
          <w:bCs/>
        </w:rPr>
        <w:t xml:space="preserve"> лет и старше, без ограничения возраста), в возрастных категориях юниоры </w:t>
      </w:r>
      <w:r w:rsidRPr="008D4B87">
        <w:rPr>
          <w:bCs/>
        </w:rPr>
        <w:br/>
        <w:t>и юниорки (до 2</w:t>
      </w:r>
      <w:r w:rsidR="008D4B87" w:rsidRPr="008D4B87">
        <w:rPr>
          <w:bCs/>
        </w:rPr>
        <w:t>4</w:t>
      </w:r>
      <w:r w:rsidRPr="008D4B87">
        <w:rPr>
          <w:bCs/>
        </w:rPr>
        <w:t xml:space="preserve"> лет включительно)</w:t>
      </w:r>
      <w:r w:rsidR="008D4B87" w:rsidRPr="008D4B87">
        <w:rPr>
          <w:bCs/>
        </w:rPr>
        <w:t xml:space="preserve">, </w:t>
      </w:r>
      <w:r w:rsidR="008D4B87" w:rsidRPr="008D4B87">
        <w:rPr>
          <w:bCs/>
        </w:rPr>
        <w:t>в возрастных категориях</w:t>
      </w:r>
      <w:r w:rsidR="008D4B87" w:rsidRPr="008D4B87">
        <w:rPr>
          <w:bCs/>
        </w:rPr>
        <w:t xml:space="preserve"> юноши и девушки (до 17 лет включительно)</w:t>
      </w:r>
      <w:r w:rsidRPr="008D4B87">
        <w:rPr>
          <w:bCs/>
        </w:rPr>
        <w:t>.</w:t>
      </w:r>
      <w:r w:rsidR="008D4B87" w:rsidRPr="008D4B87">
        <w:rPr>
          <w:bCs/>
        </w:rPr>
        <w:t xml:space="preserve"> </w:t>
      </w:r>
    </w:p>
    <w:bookmarkEnd w:id="0"/>
    <w:p w:rsidR="00477ABC" w:rsidRDefault="00477ABC" w:rsidP="00477ABC">
      <w:pPr>
        <w:pStyle w:val="a3"/>
        <w:numPr>
          <w:ilvl w:val="1"/>
          <w:numId w:val="32"/>
        </w:numPr>
        <w:jc w:val="both"/>
        <w:rPr>
          <w:b/>
          <w:bCs/>
        </w:rPr>
      </w:pPr>
      <w:r>
        <w:t xml:space="preserve">К участию в Соревнованиях допускаются спортсмены без разрядов соответствии с Единой всероссийской спортивной классификацией (далее – ЕВСК). </w:t>
      </w:r>
    </w:p>
    <w:p w:rsidR="000B1A95" w:rsidRPr="000B1A95" w:rsidRDefault="00477ABC" w:rsidP="00477ABC">
      <w:pPr>
        <w:numPr>
          <w:ilvl w:val="1"/>
          <w:numId w:val="18"/>
        </w:numPr>
        <w:jc w:val="both"/>
        <w:rPr>
          <w:b/>
          <w:bCs/>
        </w:rPr>
      </w:pPr>
      <w:r w:rsidRPr="007F1FAD">
        <w:t xml:space="preserve"> </w:t>
      </w:r>
      <w:r w:rsidR="000B1A95" w:rsidRPr="007F1FAD">
        <w:t xml:space="preserve">К участию в </w:t>
      </w:r>
      <w:r w:rsidR="00F91105">
        <w:t>Соревнованиях</w:t>
      </w:r>
      <w:r w:rsidR="000B1A95" w:rsidRPr="007F1FAD">
        <w:t xml:space="preserve"> допускаются </w:t>
      </w:r>
      <w:r w:rsidR="000B1A95">
        <w:t>спортсмены</w:t>
      </w:r>
      <w:r w:rsidR="000B1A95" w:rsidRPr="007F1FAD">
        <w:t xml:space="preserve">, имеющие договор (оригинал) </w:t>
      </w:r>
      <w:r w:rsidR="005455D9">
        <w:br/>
      </w:r>
      <w:r w:rsidR="000B1A95" w:rsidRPr="007F1FAD">
        <w:t xml:space="preserve">или именной сертификат к коллективному договору (оригинал) о страховании от несчастных случаев, </w:t>
      </w:r>
      <w:r w:rsidR="000B1A95">
        <w:t>ущерба жизни и здоровья, который</w:t>
      </w:r>
      <w:r w:rsidR="000B1A95" w:rsidRPr="007F1FAD">
        <w:t xml:space="preserve"> </w:t>
      </w:r>
      <w:r w:rsidR="000B1A95">
        <w:t>представляе</w:t>
      </w:r>
      <w:r w:rsidR="000B1A95" w:rsidRPr="000B1A95">
        <w:t>тся на комисси</w:t>
      </w:r>
      <w:r w:rsidR="000B1A95">
        <w:t xml:space="preserve">и по допуску </w:t>
      </w:r>
      <w:r w:rsidR="005455D9">
        <w:br/>
      </w:r>
      <w:r w:rsidR="000B1A95">
        <w:t>к Соревнованию</w:t>
      </w:r>
      <w:r w:rsidR="000B1A95" w:rsidRPr="000B1A95">
        <w:t>.</w:t>
      </w:r>
      <w:r w:rsidR="000B1A95" w:rsidRPr="000B1A95">
        <w:rPr>
          <w:b/>
          <w:bCs/>
        </w:rPr>
        <w:t xml:space="preserve"> </w:t>
      </w:r>
    </w:p>
    <w:p w:rsidR="000B1A95" w:rsidRPr="007F1FAD" w:rsidRDefault="000B1A95" w:rsidP="000B1A95">
      <w:pPr>
        <w:numPr>
          <w:ilvl w:val="1"/>
          <w:numId w:val="18"/>
        </w:numPr>
        <w:jc w:val="both"/>
        <w:rPr>
          <w:b/>
          <w:bCs/>
        </w:rPr>
      </w:pPr>
      <w:r w:rsidRPr="007F1FAD">
        <w:t xml:space="preserve">Каждый участник </w:t>
      </w:r>
      <w:r w:rsidR="004A568D">
        <w:t>С</w:t>
      </w:r>
      <w:r w:rsidRPr="007F1FAD">
        <w:t>оревновани</w:t>
      </w:r>
      <w:r w:rsidR="00F91105">
        <w:t>й</w:t>
      </w:r>
      <w:r w:rsidRPr="007F1FAD">
        <w:t xml:space="preserve"> должен иметь медицинский допуск в зачетной книжке </w:t>
      </w:r>
      <w:r w:rsidR="005455D9">
        <w:br/>
      </w:r>
      <w:r w:rsidRPr="007F1FAD">
        <w:t>и на официальной заявке.</w:t>
      </w:r>
    </w:p>
    <w:p w:rsidR="000B1A95" w:rsidRPr="002049FF" w:rsidRDefault="000B1A95" w:rsidP="000B1A95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7F1FAD"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</w:t>
      </w:r>
      <w:proofErr w:type="spellStart"/>
      <w:r w:rsidRPr="007F1FAD">
        <w:t>Минспорта</w:t>
      </w:r>
      <w:proofErr w:type="spellEnd"/>
      <w:r w:rsidRPr="007F1FAD">
        <w:t xml:space="preserve"> России </w:t>
      </w:r>
      <w:r w:rsidR="005455D9">
        <w:br/>
      </w:r>
      <w:r w:rsidRPr="007F1FAD">
        <w:t xml:space="preserve">от 9 августа 2016 г. № 947 «Об утверждении Общероссийских антидопинговых правил», </w:t>
      </w:r>
      <w:r w:rsidR="005455D9">
        <w:br/>
      </w:r>
      <w:r w:rsidRPr="007F1FAD">
        <w:t>и требованиями Всемирного антидопингового агентства.</w:t>
      </w:r>
    </w:p>
    <w:p w:rsidR="000A0D18" w:rsidRPr="00F91105" w:rsidRDefault="000A0D18" w:rsidP="000A0D18">
      <w:pPr>
        <w:jc w:val="both"/>
      </w:pPr>
    </w:p>
    <w:p w:rsidR="000B1A95" w:rsidRPr="00F91105" w:rsidRDefault="000B1A95" w:rsidP="000B1A95">
      <w:pPr>
        <w:pStyle w:val="a3"/>
        <w:numPr>
          <w:ilvl w:val="0"/>
          <w:numId w:val="18"/>
        </w:numPr>
        <w:jc w:val="both"/>
        <w:rPr>
          <w:b/>
          <w:bCs/>
        </w:rPr>
      </w:pPr>
      <w:r w:rsidRPr="00F91105">
        <w:rPr>
          <w:b/>
          <w:bCs/>
        </w:rPr>
        <w:t>УСЛОВИЯ ФИНАНСИРОВАНИЯ.</w:t>
      </w:r>
    </w:p>
    <w:p w:rsidR="000B1A95" w:rsidRPr="00F91105" w:rsidRDefault="000B1A95" w:rsidP="000B1A95">
      <w:pPr>
        <w:jc w:val="both"/>
        <w:rPr>
          <w:b/>
        </w:rPr>
      </w:pPr>
    </w:p>
    <w:p w:rsidR="006057A9" w:rsidRPr="006057A9" w:rsidRDefault="006057A9" w:rsidP="00F91105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6057A9">
        <w:t xml:space="preserve">Финансирование расходов по проведению Соревнований осуществляет </w:t>
      </w:r>
      <w:r w:rsidRPr="006057A9">
        <w:rPr>
          <w:rFonts w:eastAsia="Arial Unicode MS"/>
          <w:color w:val="000000"/>
          <w:szCs w:val="28"/>
        </w:rPr>
        <w:t>за счет средств Москомспорта в соответствии с утвержденным Единым календарным планом физкультурных, спортивных и массовых спортивно - зрелищных мероприятий города Москвы на 202</w:t>
      </w:r>
      <w:r>
        <w:rPr>
          <w:rFonts w:eastAsia="Arial Unicode MS"/>
          <w:color w:val="000000"/>
          <w:szCs w:val="28"/>
        </w:rPr>
        <w:t>1</w:t>
      </w:r>
      <w:r w:rsidRPr="006057A9">
        <w:rPr>
          <w:rFonts w:eastAsia="Arial Unicode MS"/>
          <w:color w:val="000000"/>
          <w:szCs w:val="28"/>
        </w:rPr>
        <w:t xml:space="preserve"> год </w:t>
      </w:r>
      <w:r>
        <w:rPr>
          <w:rFonts w:eastAsia="Arial Unicode MS"/>
          <w:color w:val="000000"/>
          <w:szCs w:val="28"/>
        </w:rPr>
        <w:br/>
      </w:r>
      <w:r w:rsidRPr="006057A9">
        <w:rPr>
          <w:rFonts w:eastAsia="Arial Unicode MS"/>
          <w:color w:val="000000"/>
          <w:szCs w:val="28"/>
        </w:rPr>
        <w:t>и производится</w:t>
      </w:r>
      <w:r w:rsidRPr="006057A9">
        <w:t xml:space="preserve"> в соответствии с Нормами расходов по финансовому обеспечению физкультурно-спортивных мероприятий, утверждёнными Москомспортом. </w:t>
      </w:r>
    </w:p>
    <w:p w:rsidR="000B1A95" w:rsidRPr="00F91105" w:rsidRDefault="000B1A95" w:rsidP="00F91105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F91105">
        <w:t>Расходы, связанны</w:t>
      </w:r>
      <w:r w:rsidR="006A66B3" w:rsidRPr="00F91105">
        <w:t>е с командированием участников С</w:t>
      </w:r>
      <w:r w:rsidRPr="00F91105">
        <w:t>оревнования (проезд, проживание, пита</w:t>
      </w:r>
      <w:r w:rsidR="00683CFE">
        <w:t>ние спортсменов и тренеров) несу</w:t>
      </w:r>
      <w:r w:rsidRPr="00F91105">
        <w:t xml:space="preserve">т </w:t>
      </w:r>
      <w:r w:rsidR="00683CFE">
        <w:t>командирующие организации.</w:t>
      </w:r>
    </w:p>
    <w:p w:rsidR="0015129D" w:rsidRPr="00F91105" w:rsidRDefault="0015129D" w:rsidP="0015129D">
      <w:pPr>
        <w:jc w:val="both"/>
        <w:rPr>
          <w:b/>
          <w:bCs/>
        </w:rPr>
      </w:pPr>
    </w:p>
    <w:p w:rsidR="0015129D" w:rsidRPr="00F91105" w:rsidRDefault="00B24780" w:rsidP="0015129D">
      <w:pPr>
        <w:pStyle w:val="a3"/>
        <w:numPr>
          <w:ilvl w:val="0"/>
          <w:numId w:val="18"/>
        </w:numPr>
        <w:jc w:val="both"/>
        <w:rPr>
          <w:b/>
          <w:bCs/>
        </w:rPr>
      </w:pPr>
      <w:r>
        <w:rPr>
          <w:b/>
          <w:bCs/>
        </w:rPr>
        <w:t>ОБЩИЕ СВЕДЕНИЯ О СПОРТИВНО</w:t>
      </w:r>
      <w:r w:rsidR="0015129D" w:rsidRPr="00F91105">
        <w:rPr>
          <w:b/>
          <w:bCs/>
        </w:rPr>
        <w:t>М СОРЕВНОВАНИИ.</w:t>
      </w:r>
    </w:p>
    <w:p w:rsidR="0015129D" w:rsidRPr="00F91105" w:rsidRDefault="0015129D" w:rsidP="0015129D">
      <w:pPr>
        <w:jc w:val="both"/>
        <w:rPr>
          <w:b/>
          <w:bCs/>
        </w:rPr>
      </w:pPr>
    </w:p>
    <w:p w:rsidR="005B444D" w:rsidRPr="000B618D" w:rsidRDefault="005B444D" w:rsidP="0015129D">
      <w:pPr>
        <w:pStyle w:val="a3"/>
        <w:ind w:left="0"/>
        <w:jc w:val="both"/>
        <w:rPr>
          <w:bCs/>
        </w:rPr>
      </w:pPr>
      <w:r w:rsidRPr="000B618D">
        <w:rPr>
          <w:bCs/>
        </w:rPr>
        <w:t xml:space="preserve">Время начала Соревнований: </w:t>
      </w:r>
      <w:r w:rsidR="00C63D01" w:rsidRPr="000B618D">
        <w:rPr>
          <w:bCs/>
        </w:rPr>
        <w:t>10:00</w:t>
      </w:r>
      <w:r w:rsidR="000B618D" w:rsidRPr="000B618D">
        <w:rPr>
          <w:bCs/>
        </w:rPr>
        <w:t>.</w:t>
      </w:r>
    </w:p>
    <w:p w:rsidR="000B618D" w:rsidRPr="000B618D" w:rsidRDefault="000B618D" w:rsidP="0015129D">
      <w:pPr>
        <w:pStyle w:val="a3"/>
        <w:ind w:left="0"/>
        <w:jc w:val="both"/>
        <w:rPr>
          <w:bCs/>
        </w:rPr>
      </w:pPr>
      <w:r w:rsidRPr="000B618D">
        <w:rPr>
          <w:bCs/>
        </w:rPr>
        <w:t>Продолжительность – 4 часа.</w:t>
      </w:r>
    </w:p>
    <w:p w:rsidR="0015129D" w:rsidRPr="000B618D" w:rsidRDefault="0015129D" w:rsidP="0015129D">
      <w:pPr>
        <w:pStyle w:val="a3"/>
        <w:ind w:left="0"/>
        <w:jc w:val="both"/>
        <w:rPr>
          <w:bCs/>
        </w:rPr>
      </w:pPr>
      <w:r w:rsidRPr="000B618D">
        <w:rPr>
          <w:bCs/>
        </w:rPr>
        <w:t xml:space="preserve">Планируемое количество участников – </w:t>
      </w:r>
      <w:r w:rsidR="000B618D" w:rsidRPr="000B618D">
        <w:rPr>
          <w:bCs/>
        </w:rPr>
        <w:t>40</w:t>
      </w:r>
      <w:r w:rsidR="00C63D01" w:rsidRPr="000B618D">
        <w:rPr>
          <w:bCs/>
        </w:rPr>
        <w:t xml:space="preserve"> </w:t>
      </w:r>
      <w:r w:rsidRPr="000B618D">
        <w:rPr>
          <w:bCs/>
        </w:rPr>
        <w:t>человек.</w:t>
      </w:r>
    </w:p>
    <w:p w:rsidR="000B618D" w:rsidRPr="000B618D" w:rsidRDefault="000B618D" w:rsidP="0015129D">
      <w:pPr>
        <w:pStyle w:val="a3"/>
        <w:ind w:left="0"/>
        <w:jc w:val="both"/>
        <w:rPr>
          <w:bCs/>
        </w:rPr>
      </w:pPr>
      <w:r w:rsidRPr="000B618D">
        <w:rPr>
          <w:bCs/>
        </w:rPr>
        <w:t>Состав команд: спортсмены и тренеры.</w:t>
      </w:r>
    </w:p>
    <w:p w:rsidR="00FB5750" w:rsidRPr="00F91105" w:rsidRDefault="00FB5750" w:rsidP="00FB5750">
      <w:pPr>
        <w:jc w:val="both"/>
        <w:rPr>
          <w:b/>
          <w:bCs/>
        </w:rPr>
      </w:pPr>
    </w:p>
    <w:p w:rsidR="00FB5750" w:rsidRPr="00F91105" w:rsidRDefault="00FB5750" w:rsidP="00FB5750">
      <w:pPr>
        <w:numPr>
          <w:ilvl w:val="0"/>
          <w:numId w:val="18"/>
        </w:numPr>
        <w:jc w:val="both"/>
        <w:rPr>
          <w:b/>
          <w:bCs/>
        </w:rPr>
      </w:pPr>
      <w:r w:rsidRPr="00F91105">
        <w:rPr>
          <w:b/>
          <w:bCs/>
        </w:rPr>
        <w:t>ОБЕСПЕЧЕНИЕ БЕЗОПАСНОСТИ УЧАСТНИКОВ И ЗРИТЕЛЕЙ.</w:t>
      </w:r>
    </w:p>
    <w:p w:rsidR="00FB5750" w:rsidRPr="00F91105" w:rsidRDefault="00FB5750" w:rsidP="00FB5750">
      <w:pPr>
        <w:jc w:val="both"/>
        <w:rPr>
          <w:b/>
        </w:rPr>
      </w:pPr>
    </w:p>
    <w:p w:rsidR="00FB5750" w:rsidRPr="00E85E86" w:rsidRDefault="00FB5750" w:rsidP="00FB5750">
      <w:pPr>
        <w:numPr>
          <w:ilvl w:val="1"/>
          <w:numId w:val="18"/>
        </w:numPr>
        <w:jc w:val="both"/>
        <w:rPr>
          <w:b/>
          <w:bCs/>
        </w:rPr>
      </w:pPr>
      <w:r w:rsidRPr="00E85E86">
        <w:t xml:space="preserve">Обеспечение безопасности участников и зрителей </w:t>
      </w:r>
      <w:r w:rsidR="00F91105" w:rsidRPr="00E85E86">
        <w:t>Соревнований</w:t>
      </w:r>
      <w:r w:rsidRPr="00E85E86">
        <w:t xml:space="preserve"> осуществляется </w:t>
      </w:r>
      <w:r w:rsidR="00E85E86" w:rsidRPr="00E85E86">
        <w:br/>
      </w:r>
      <w:r w:rsidRPr="00E85E86">
        <w:t xml:space="preserve">в соответствии со следующими нормативно-правовыми актами: </w:t>
      </w:r>
    </w:p>
    <w:p w:rsidR="00FB5750" w:rsidRPr="00FB5750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FB5750">
        <w:rPr>
          <w:rFonts w:ascii="Times New Roman" w:hAnsi="Times New Roman"/>
          <w:sz w:val="24"/>
          <w:szCs w:val="24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</w:t>
      </w:r>
      <w:r>
        <w:rPr>
          <w:rFonts w:ascii="Times New Roman" w:hAnsi="Times New Roman"/>
          <w:sz w:val="24"/>
          <w:szCs w:val="24"/>
        </w:rPr>
        <w:t xml:space="preserve">поряжением Мэра Москвы от 5 октября </w:t>
      </w:r>
      <w:r w:rsidRPr="00FB5750">
        <w:rPr>
          <w:rFonts w:ascii="Times New Roman" w:hAnsi="Times New Roman"/>
          <w:sz w:val="24"/>
          <w:szCs w:val="24"/>
        </w:rPr>
        <w:t>2000 г. № 1054-РМ;</w:t>
      </w:r>
    </w:p>
    <w:p w:rsidR="00FB5750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FB5750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 xml:space="preserve">казом Минздрава России от 1 марта </w:t>
      </w:r>
      <w:r w:rsidRPr="00FB5750">
        <w:rPr>
          <w:rFonts w:ascii="Times New Roman" w:hAnsi="Times New Roman"/>
          <w:sz w:val="24"/>
          <w:szCs w:val="24"/>
        </w:rPr>
        <w:t xml:space="preserve">2016 № 134н «О Порядке организации оказания медицинской помощи лицам, занимающимся физической культурой и спортом (в том числе </w:t>
      </w:r>
      <w:r w:rsidR="00444CB1">
        <w:rPr>
          <w:rFonts w:ascii="Times New Roman" w:hAnsi="Times New Roman"/>
          <w:sz w:val="24"/>
          <w:szCs w:val="24"/>
        </w:rPr>
        <w:br/>
      </w:r>
      <w:r w:rsidRPr="00FB5750">
        <w:rPr>
          <w:rFonts w:ascii="Times New Roman" w:hAnsi="Times New Roman"/>
          <w:sz w:val="24"/>
          <w:szCs w:val="24"/>
        </w:rPr>
        <w:t xml:space="preserve">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>
        <w:rPr>
          <w:rFonts w:ascii="Times New Roman" w:hAnsi="Times New Roman"/>
          <w:sz w:val="24"/>
          <w:szCs w:val="24"/>
        </w:rPr>
        <w:t>«</w:t>
      </w:r>
      <w:r w:rsidRPr="00FB5750">
        <w:rPr>
          <w:rFonts w:ascii="Times New Roman" w:hAnsi="Times New Roman"/>
          <w:sz w:val="24"/>
          <w:szCs w:val="24"/>
        </w:rPr>
        <w:t>Готов к труду и обороне»;</w:t>
      </w:r>
    </w:p>
    <w:p w:rsidR="0067692B" w:rsidRPr="00FB5750" w:rsidRDefault="0067692B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Регламентом</w:t>
      </w:r>
      <w:r w:rsidRPr="0067692B">
        <w:rPr>
          <w:rFonts w:ascii="Times New Roman" w:hAnsi="Times New Roman"/>
          <w:sz w:val="24"/>
          <w:szCs w:val="24"/>
        </w:rPr>
        <w:t xml:space="preserve">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новой </w:t>
      </w:r>
      <w:proofErr w:type="spellStart"/>
      <w:r w:rsidRPr="0067692B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67692B">
        <w:rPr>
          <w:rFonts w:ascii="Times New Roman" w:hAnsi="Times New Roman"/>
          <w:sz w:val="24"/>
          <w:szCs w:val="24"/>
        </w:rPr>
        <w:t xml:space="preserve"> инфекции (</w:t>
      </w:r>
      <w:r w:rsidRPr="0067692B">
        <w:rPr>
          <w:rFonts w:ascii="Times New Roman" w:hAnsi="Times New Roman"/>
          <w:sz w:val="24"/>
          <w:szCs w:val="24"/>
          <w:lang w:val="en-US"/>
        </w:rPr>
        <w:t>COVID</w:t>
      </w:r>
      <w:r w:rsidRPr="0067692B">
        <w:rPr>
          <w:rFonts w:ascii="Times New Roman" w:hAnsi="Times New Roman"/>
          <w:sz w:val="24"/>
          <w:szCs w:val="24"/>
        </w:rPr>
        <w:t xml:space="preserve">-19), утвержденного Министром спорта Российской Федерации О.В. </w:t>
      </w:r>
      <w:proofErr w:type="spellStart"/>
      <w:r w:rsidRPr="0067692B">
        <w:rPr>
          <w:rFonts w:ascii="Times New Roman" w:hAnsi="Times New Roman"/>
          <w:sz w:val="24"/>
          <w:szCs w:val="24"/>
        </w:rPr>
        <w:t>Матыциным</w:t>
      </w:r>
      <w:proofErr w:type="spellEnd"/>
      <w:r w:rsidRPr="0067692B">
        <w:rPr>
          <w:rFonts w:ascii="Times New Roman" w:hAnsi="Times New Roman"/>
          <w:sz w:val="24"/>
          <w:szCs w:val="24"/>
        </w:rPr>
        <w:t xml:space="preserve"> и Главным государственным санитарным врачом Российской Федерации А.Ю. Поповой 31 июля 2020 года</w:t>
      </w:r>
    </w:p>
    <w:p w:rsidR="00FB5750" w:rsidRPr="00FB5750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FB5750">
        <w:rPr>
          <w:rFonts w:ascii="Times New Roman" w:hAnsi="Times New Roman"/>
          <w:sz w:val="24"/>
          <w:szCs w:val="24"/>
        </w:rPr>
        <w:t>Иными распорядительными документами по вопросам обеспечения общественной безопасности при проведении спортивных соревнований</w:t>
      </w:r>
      <w:r w:rsidR="009D67A7">
        <w:rPr>
          <w:rFonts w:ascii="Times New Roman" w:hAnsi="Times New Roman"/>
          <w:sz w:val="24"/>
          <w:szCs w:val="24"/>
        </w:rPr>
        <w:t>, действующих на момент проведения Соревнования</w:t>
      </w:r>
      <w:r w:rsidRPr="00FB5750">
        <w:rPr>
          <w:rFonts w:ascii="Times New Roman" w:hAnsi="Times New Roman"/>
          <w:sz w:val="24"/>
          <w:szCs w:val="24"/>
        </w:rPr>
        <w:t>.</w:t>
      </w:r>
    </w:p>
    <w:p w:rsidR="00FB5750" w:rsidRPr="00FB5750" w:rsidRDefault="00FB5750" w:rsidP="00FB5750">
      <w:pPr>
        <w:numPr>
          <w:ilvl w:val="1"/>
          <w:numId w:val="18"/>
        </w:numPr>
        <w:jc w:val="both"/>
        <w:rPr>
          <w:b/>
          <w:bCs/>
        </w:rPr>
      </w:pPr>
      <w:r w:rsidRPr="00FB5750">
        <w:t xml:space="preserve"> </w:t>
      </w:r>
      <w:r w:rsidR="00F91105">
        <w:t>В период проведения Соревнований</w:t>
      </w:r>
      <w:r w:rsidRPr="00FB5750">
        <w:t xml:space="preserve"> </w:t>
      </w:r>
      <w:r w:rsidR="009D67A7">
        <w:t xml:space="preserve">непосредственный организатор обеспечивает </w:t>
      </w:r>
      <w:r>
        <w:t>присутств</w:t>
      </w:r>
      <w:r w:rsidR="009D67A7">
        <w:t>ие</w:t>
      </w:r>
      <w:r w:rsidRPr="00FB5750">
        <w:t xml:space="preserve"> квалифицированн</w:t>
      </w:r>
      <w:r w:rsidR="009D67A7">
        <w:t>ого</w:t>
      </w:r>
      <w:r w:rsidRPr="00FB5750">
        <w:t xml:space="preserve"> медицинск</w:t>
      </w:r>
      <w:r w:rsidR="009D67A7">
        <w:t>ого</w:t>
      </w:r>
      <w:r w:rsidRPr="00FB5750">
        <w:t xml:space="preserve"> персонал</w:t>
      </w:r>
      <w:r w:rsidR="009D67A7">
        <w:t>а</w:t>
      </w:r>
      <w:r w:rsidRPr="00FB5750">
        <w:t xml:space="preserve"> для оказания медицинской помощи.</w:t>
      </w:r>
    </w:p>
    <w:p w:rsidR="00FB5750" w:rsidRPr="00FB5750" w:rsidRDefault="00FB5750" w:rsidP="00FB5750">
      <w:pPr>
        <w:numPr>
          <w:ilvl w:val="1"/>
          <w:numId w:val="18"/>
        </w:numPr>
        <w:jc w:val="both"/>
        <w:rPr>
          <w:b/>
          <w:bCs/>
        </w:rPr>
      </w:pPr>
      <w:r w:rsidRPr="00FB5750">
        <w:rPr>
          <w:b/>
          <w:bCs/>
        </w:rPr>
        <w:t xml:space="preserve"> </w:t>
      </w:r>
      <w:r>
        <w:t>Место проведения С</w:t>
      </w:r>
      <w:r w:rsidRPr="00FB5750">
        <w:t>оревновани</w:t>
      </w:r>
      <w:r w:rsidR="00193A4C">
        <w:t>й</w:t>
      </w:r>
      <w:r w:rsidRPr="00FB5750">
        <w:t xml:space="preserve"> отвечает требованиям соответствующих нормативно-правовых актов, действующих на территории Российской Федерации и направленных </w:t>
      </w:r>
      <w:r w:rsidR="00444CB1">
        <w:br/>
      </w:r>
      <w:r w:rsidRPr="00FB5750">
        <w:t>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FB5750" w:rsidRPr="00444CB1" w:rsidRDefault="00FB5750" w:rsidP="00444CB1">
      <w:pPr>
        <w:numPr>
          <w:ilvl w:val="1"/>
          <w:numId w:val="18"/>
        </w:numPr>
        <w:jc w:val="both"/>
        <w:rPr>
          <w:b/>
        </w:rPr>
      </w:pPr>
      <w:r>
        <w:t>Участники и гости С</w:t>
      </w:r>
      <w:r w:rsidRPr="00FB5750">
        <w:t>оревнований обязаны строго соблюдать Прави</w:t>
      </w:r>
      <w:r>
        <w:t>ла С</w:t>
      </w:r>
      <w:r w:rsidRPr="00FB5750">
        <w:t xml:space="preserve">оревнований, правила </w:t>
      </w:r>
      <w:r w:rsidRPr="00C41A37">
        <w:t xml:space="preserve">данного Положения и Правила посещения </w:t>
      </w:r>
      <w:r w:rsidR="00444CB1" w:rsidRPr="00444CB1">
        <w:t>филиала ФГБУ «ЦСП» МСБК «</w:t>
      </w:r>
      <w:proofErr w:type="spellStart"/>
      <w:r w:rsidR="00444CB1" w:rsidRPr="00444CB1">
        <w:t>Парамоново</w:t>
      </w:r>
      <w:proofErr w:type="spellEnd"/>
      <w:r w:rsidR="00444CB1" w:rsidRPr="00444CB1">
        <w:t>»</w:t>
      </w:r>
      <w:r w:rsidRPr="00C41A37">
        <w:t>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FB5750" w:rsidRDefault="00FB5750" w:rsidP="00FB5750">
      <w:pPr>
        <w:pStyle w:val="a3"/>
        <w:numPr>
          <w:ilvl w:val="0"/>
          <w:numId w:val="18"/>
        </w:numPr>
        <w:jc w:val="both"/>
        <w:rPr>
          <w:b/>
          <w:bCs/>
        </w:rPr>
      </w:pPr>
      <w:r w:rsidRPr="00FB5750">
        <w:rPr>
          <w:b/>
          <w:bCs/>
        </w:rPr>
        <w:t>ЗАЯВКИ НА УЧАСТИЕ.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196EB2" w:rsidRDefault="00FB5750" w:rsidP="00FB5750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196EB2">
        <w:t>Заявки делегаций на участие</w:t>
      </w:r>
      <w:r w:rsidR="006B2023" w:rsidRPr="00196EB2">
        <w:t xml:space="preserve"> в Соревнованиях</w:t>
      </w:r>
      <w:r w:rsidRPr="00196EB2">
        <w:t xml:space="preserve"> подаются в комиссию по допуску </w:t>
      </w:r>
      <w:r w:rsidR="000B618D">
        <w:br/>
      </w:r>
      <w:r w:rsidRPr="00196EB2">
        <w:t>к Соревнованиям</w:t>
      </w:r>
      <w:r w:rsidR="006B2023" w:rsidRPr="00196EB2">
        <w:t xml:space="preserve"> (далее – Комиссия)</w:t>
      </w:r>
      <w:r w:rsidRPr="00196EB2">
        <w:t xml:space="preserve"> не позднее </w:t>
      </w:r>
      <w:r w:rsidR="008D4B87">
        <w:t>16</w:t>
      </w:r>
      <w:r w:rsidR="003D676E">
        <w:t xml:space="preserve"> сентября</w:t>
      </w:r>
      <w:r w:rsidR="00B10EC9" w:rsidRPr="00196EB2">
        <w:t xml:space="preserve"> 202</w:t>
      </w:r>
      <w:r w:rsidR="003D676E">
        <w:t>1</w:t>
      </w:r>
      <w:r w:rsidR="00B10EC9" w:rsidRPr="00196EB2">
        <w:t xml:space="preserve"> г.</w:t>
      </w:r>
      <w:r w:rsidRPr="00196EB2">
        <w:t xml:space="preserve"> в у</w:t>
      </w:r>
      <w:r w:rsidR="009D67A7" w:rsidRPr="00196EB2">
        <w:t xml:space="preserve">становленной форме (Приложение </w:t>
      </w:r>
      <w:r w:rsidR="00F24946" w:rsidRPr="00196EB2">
        <w:t>1</w:t>
      </w:r>
      <w:r w:rsidRPr="00196EB2">
        <w:t xml:space="preserve">). </w:t>
      </w:r>
      <w:r w:rsidR="00193A4C" w:rsidRPr="00196EB2">
        <w:t xml:space="preserve">Заседание </w:t>
      </w:r>
      <w:r w:rsidRPr="00196EB2">
        <w:t>Комисси</w:t>
      </w:r>
      <w:r w:rsidR="00193A4C" w:rsidRPr="00196EB2">
        <w:t>и</w:t>
      </w:r>
      <w:r w:rsidRPr="00196EB2">
        <w:t xml:space="preserve"> проводится </w:t>
      </w:r>
      <w:r w:rsidR="008D4B87">
        <w:t>18</w:t>
      </w:r>
      <w:r w:rsidR="003D676E">
        <w:t xml:space="preserve"> сентября</w:t>
      </w:r>
      <w:r w:rsidR="00B10EC9" w:rsidRPr="00196EB2">
        <w:t xml:space="preserve"> 202</w:t>
      </w:r>
      <w:r w:rsidR="003D676E">
        <w:t>1</w:t>
      </w:r>
      <w:r w:rsidR="00B10EC9" w:rsidRPr="00196EB2">
        <w:t xml:space="preserve"> г</w:t>
      </w:r>
      <w:r w:rsidRPr="00196EB2">
        <w:t xml:space="preserve">. в </w:t>
      </w:r>
      <w:r w:rsidR="00196EB2" w:rsidRPr="00196EB2">
        <w:t>9:</w:t>
      </w:r>
      <w:r w:rsidR="00C41A37" w:rsidRPr="00196EB2">
        <w:t>00</w:t>
      </w:r>
      <w:r w:rsidRPr="00196EB2">
        <w:t xml:space="preserve"> по адресу: </w:t>
      </w:r>
      <w:r w:rsidR="00C41A37" w:rsidRPr="00196EB2">
        <w:t xml:space="preserve">Московская область, </w:t>
      </w:r>
      <w:r w:rsidR="00196EB2" w:rsidRPr="00196EB2">
        <w:t xml:space="preserve">д. </w:t>
      </w:r>
      <w:proofErr w:type="spellStart"/>
      <w:r w:rsidR="00196EB2" w:rsidRPr="00196EB2">
        <w:t>Парамоново</w:t>
      </w:r>
      <w:proofErr w:type="spellEnd"/>
      <w:r w:rsidR="00196EB2" w:rsidRPr="00196EB2">
        <w:t>, филиал ФГБУ «ЦСП» МСБК «</w:t>
      </w:r>
      <w:proofErr w:type="spellStart"/>
      <w:r w:rsidR="00196EB2" w:rsidRPr="00196EB2">
        <w:t>Парамоново</w:t>
      </w:r>
      <w:proofErr w:type="spellEnd"/>
      <w:r w:rsidR="00196EB2" w:rsidRPr="00196EB2">
        <w:t>»</w:t>
      </w:r>
      <w:r w:rsidR="00C41A37" w:rsidRPr="00196EB2">
        <w:t>.</w:t>
      </w:r>
      <w:r w:rsidRPr="00196EB2">
        <w:t xml:space="preserve"> </w:t>
      </w:r>
    </w:p>
    <w:p w:rsidR="00FB5750" w:rsidRPr="00196EB2" w:rsidRDefault="00FB5750" w:rsidP="00FB5750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196EB2">
        <w:t>Перечень документов для пред</w:t>
      </w:r>
      <w:r w:rsidR="006B2023" w:rsidRPr="00196EB2">
        <w:t>о</w:t>
      </w:r>
      <w:r w:rsidRPr="00196EB2">
        <w:t xml:space="preserve">ставления в </w:t>
      </w:r>
      <w:r w:rsidR="006B2023" w:rsidRPr="00196EB2">
        <w:t>К</w:t>
      </w:r>
      <w:r w:rsidRPr="00196EB2">
        <w:t>омиссию:</w:t>
      </w:r>
    </w:p>
    <w:p w:rsidR="00FB5750" w:rsidRPr="00FB5750" w:rsidRDefault="00FB5750" w:rsidP="0015129D">
      <w:pPr>
        <w:pStyle w:val="a3"/>
        <w:numPr>
          <w:ilvl w:val="0"/>
          <w:numId w:val="25"/>
        </w:numPr>
        <w:jc w:val="both"/>
      </w:pPr>
      <w:r w:rsidRPr="00FB5750">
        <w:t xml:space="preserve">паспорт (свидетельство о рождении для несовершеннолетних) или документ, его заменяющий; </w:t>
      </w:r>
    </w:p>
    <w:p w:rsidR="00FB5750" w:rsidRPr="00FB5750" w:rsidRDefault="00FB5750" w:rsidP="0015129D">
      <w:pPr>
        <w:pStyle w:val="a3"/>
        <w:numPr>
          <w:ilvl w:val="0"/>
          <w:numId w:val="25"/>
        </w:numPr>
        <w:jc w:val="both"/>
      </w:pPr>
      <w:r w:rsidRPr="00FB5750">
        <w:t>договор (оригинал) или именной сертификат к коллективному договору (оригинал</w:t>
      </w:r>
      <w:r w:rsidR="009D67A7">
        <w:t>у</w:t>
      </w:r>
      <w:r w:rsidRPr="00FB5750">
        <w:t xml:space="preserve">) </w:t>
      </w:r>
      <w:r w:rsidR="00444CB1">
        <w:br/>
      </w:r>
      <w:r w:rsidRPr="00FB5750">
        <w:t xml:space="preserve">о страховании </w:t>
      </w:r>
      <w:r w:rsidR="009D67A7" w:rsidRPr="00FB5750">
        <w:t xml:space="preserve">жизни и здоровья </w:t>
      </w:r>
      <w:r w:rsidRPr="00FB5750">
        <w:t xml:space="preserve">от несчастных случаев, ущерба; </w:t>
      </w:r>
    </w:p>
    <w:p w:rsidR="00FB5750" w:rsidRPr="00FB5750" w:rsidRDefault="00FB5750" w:rsidP="0015129D">
      <w:pPr>
        <w:pStyle w:val="a3"/>
        <w:numPr>
          <w:ilvl w:val="0"/>
          <w:numId w:val="25"/>
        </w:numPr>
        <w:jc w:val="both"/>
      </w:pPr>
      <w:r w:rsidRPr="00FB5750">
        <w:t>полис обязате</w:t>
      </w:r>
      <w:r w:rsidR="00444CB1">
        <w:t>льного медицинского страхования.</w:t>
      </w:r>
    </w:p>
    <w:p w:rsidR="00FB5750" w:rsidRPr="005C57AE" w:rsidRDefault="00FB5750" w:rsidP="008D4B87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5C57AE">
        <w:t xml:space="preserve">Предварительную заявку </w:t>
      </w:r>
      <w:r w:rsidR="006B2023" w:rsidRPr="005C57AE">
        <w:t xml:space="preserve">на участие в Соревновании </w:t>
      </w:r>
      <w:r w:rsidR="005C57AE" w:rsidRPr="005C57AE">
        <w:t>необходимо</w:t>
      </w:r>
      <w:r w:rsidR="006B2023" w:rsidRPr="005C57AE">
        <w:t xml:space="preserve"> отправить на</w:t>
      </w:r>
      <w:r w:rsidRPr="005C57AE">
        <w:t xml:space="preserve"> электронн</w:t>
      </w:r>
      <w:r w:rsidR="006B2023" w:rsidRPr="005C57AE">
        <w:t>ую</w:t>
      </w:r>
      <w:r w:rsidRPr="005C57AE">
        <w:t xml:space="preserve"> почт</w:t>
      </w:r>
      <w:r w:rsidR="006B2023" w:rsidRPr="005C57AE">
        <w:t>у</w:t>
      </w:r>
      <w:r w:rsidRPr="005C57AE">
        <w:t xml:space="preserve">: </w:t>
      </w:r>
      <w:proofErr w:type="spellStart"/>
      <w:r w:rsidR="008D4B87" w:rsidRPr="008D4B87">
        <w:rPr>
          <w:i/>
          <w:u w:val="single"/>
          <w:lang w:val="en-US"/>
        </w:rPr>
        <w:t>spartazao</w:t>
      </w:r>
      <w:proofErr w:type="spellEnd"/>
      <w:r w:rsidR="008D4B87" w:rsidRPr="008D4B87">
        <w:rPr>
          <w:i/>
          <w:u w:val="single"/>
        </w:rPr>
        <w:t>@</w:t>
      </w:r>
      <w:proofErr w:type="spellStart"/>
      <w:r w:rsidR="008D4B87" w:rsidRPr="008D4B87">
        <w:rPr>
          <w:i/>
          <w:u w:val="single"/>
          <w:lang w:val="en-US"/>
        </w:rPr>
        <w:t>gmail</w:t>
      </w:r>
      <w:proofErr w:type="spellEnd"/>
      <w:r w:rsidR="008D4B87" w:rsidRPr="008D4B87">
        <w:rPr>
          <w:i/>
          <w:u w:val="single"/>
        </w:rPr>
        <w:t>.</w:t>
      </w:r>
      <w:r w:rsidR="008D4B87" w:rsidRPr="008D4B87">
        <w:rPr>
          <w:i/>
          <w:u w:val="single"/>
          <w:lang w:val="en-US"/>
        </w:rPr>
        <w:t>com</w:t>
      </w:r>
      <w:r w:rsidRPr="005C57AE">
        <w:t xml:space="preserve"> </w:t>
      </w:r>
      <w:r w:rsidRPr="005C57AE">
        <w:rPr>
          <w:shd w:val="clear" w:color="auto" w:fill="FFFFFF"/>
        </w:rPr>
        <w:t xml:space="preserve">до </w:t>
      </w:r>
      <w:r w:rsidR="005C57AE" w:rsidRPr="005C57AE">
        <w:rPr>
          <w:shd w:val="clear" w:color="auto" w:fill="FFFFFF"/>
        </w:rPr>
        <w:t>18</w:t>
      </w:r>
      <w:r w:rsidRPr="005C57AE">
        <w:rPr>
          <w:shd w:val="clear" w:color="auto" w:fill="FFFFFF"/>
        </w:rPr>
        <w:t xml:space="preserve">:00 </w:t>
      </w:r>
      <w:r w:rsidR="008D4B87">
        <w:rPr>
          <w:shd w:val="clear" w:color="auto" w:fill="FFFFFF"/>
        </w:rPr>
        <w:t>16</w:t>
      </w:r>
      <w:r w:rsidRPr="005C57AE">
        <w:rPr>
          <w:shd w:val="clear" w:color="auto" w:fill="FFFFFF"/>
        </w:rPr>
        <w:t>.</w:t>
      </w:r>
      <w:r w:rsidR="005C57AE" w:rsidRPr="005C57AE">
        <w:rPr>
          <w:shd w:val="clear" w:color="auto" w:fill="FFFFFF"/>
        </w:rPr>
        <w:t>0</w:t>
      </w:r>
      <w:r w:rsidR="003D676E">
        <w:rPr>
          <w:shd w:val="clear" w:color="auto" w:fill="FFFFFF"/>
        </w:rPr>
        <w:t>9</w:t>
      </w:r>
      <w:r w:rsidRPr="005C57AE">
        <w:rPr>
          <w:shd w:val="clear" w:color="auto" w:fill="FFFFFF"/>
        </w:rPr>
        <w:t>.20</w:t>
      </w:r>
      <w:r w:rsidR="00985A38" w:rsidRPr="005C57AE">
        <w:rPr>
          <w:shd w:val="clear" w:color="auto" w:fill="FFFFFF"/>
        </w:rPr>
        <w:t>2</w:t>
      </w:r>
      <w:r w:rsidR="003D676E">
        <w:rPr>
          <w:shd w:val="clear" w:color="auto" w:fill="FFFFFF"/>
        </w:rPr>
        <w:t>1</w:t>
      </w:r>
      <w:r w:rsidRPr="005C57AE">
        <w:rPr>
          <w:shd w:val="clear" w:color="auto" w:fill="FFFFFF"/>
        </w:rPr>
        <w:t xml:space="preserve"> г. Телефон для справок:</w:t>
      </w:r>
      <w:r w:rsidR="006B2023" w:rsidRPr="005C57AE">
        <w:rPr>
          <w:shd w:val="clear" w:color="auto" w:fill="FFFFFF"/>
        </w:rPr>
        <w:t xml:space="preserve"> </w:t>
      </w:r>
      <w:r w:rsidRPr="005C57AE">
        <w:rPr>
          <w:shd w:val="clear" w:color="auto" w:fill="FFFFFF"/>
        </w:rPr>
        <w:t>8(</w:t>
      </w:r>
      <w:r w:rsidR="008D4B87">
        <w:rPr>
          <w:shd w:val="clear" w:color="auto" w:fill="FFFFFF"/>
        </w:rPr>
        <w:t>999</w:t>
      </w:r>
      <w:r w:rsidRPr="005C57AE">
        <w:rPr>
          <w:shd w:val="clear" w:color="auto" w:fill="FFFFFF"/>
        </w:rPr>
        <w:t>)</w:t>
      </w:r>
      <w:r w:rsidR="00985A38" w:rsidRPr="005C57AE">
        <w:rPr>
          <w:shd w:val="clear" w:color="auto" w:fill="FFFFFF"/>
        </w:rPr>
        <w:t xml:space="preserve"> </w:t>
      </w:r>
      <w:r w:rsidR="008D4B87">
        <w:rPr>
          <w:shd w:val="clear" w:color="auto" w:fill="FFFFFF"/>
        </w:rPr>
        <w:t>844</w:t>
      </w:r>
      <w:r w:rsidRPr="005C57AE">
        <w:rPr>
          <w:shd w:val="clear" w:color="auto" w:fill="FFFFFF"/>
        </w:rPr>
        <w:t>-</w:t>
      </w:r>
      <w:r w:rsidR="008D4B87">
        <w:rPr>
          <w:shd w:val="clear" w:color="auto" w:fill="FFFFFF"/>
        </w:rPr>
        <w:t>04</w:t>
      </w:r>
      <w:r w:rsidRPr="005C57AE">
        <w:rPr>
          <w:shd w:val="clear" w:color="auto" w:fill="FFFFFF"/>
        </w:rPr>
        <w:t>-</w:t>
      </w:r>
      <w:r w:rsidR="008D4B87">
        <w:rPr>
          <w:shd w:val="clear" w:color="auto" w:fill="FFFFFF"/>
        </w:rPr>
        <w:t>10</w:t>
      </w:r>
      <w:r w:rsidRPr="005C57AE">
        <w:rPr>
          <w:shd w:val="clear" w:color="auto" w:fill="FFFFFF"/>
        </w:rPr>
        <w:t>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FB5750" w:rsidRDefault="00FB5750" w:rsidP="00FB5750">
      <w:pPr>
        <w:pStyle w:val="a3"/>
        <w:numPr>
          <w:ilvl w:val="0"/>
          <w:numId w:val="18"/>
        </w:numPr>
        <w:jc w:val="both"/>
        <w:rPr>
          <w:b/>
          <w:bCs/>
        </w:rPr>
      </w:pPr>
      <w:r w:rsidRPr="00FB5750">
        <w:rPr>
          <w:b/>
          <w:bCs/>
        </w:rPr>
        <w:t>УСЛОВИЯ ПОДВЕДЕНИЯ ИТОГОВ.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975B32" w:rsidRDefault="006B2023" w:rsidP="009D67A7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975B32">
        <w:t xml:space="preserve">Призовые места </w:t>
      </w:r>
      <w:r w:rsidR="00FB5750" w:rsidRPr="00975B32">
        <w:t>определяются в соответствии с правилами вида спорта «</w:t>
      </w:r>
      <w:r w:rsidR="00975B32" w:rsidRPr="00975B32">
        <w:t>бобслей</w:t>
      </w:r>
      <w:r w:rsidR="00FB5750" w:rsidRPr="00975B32">
        <w:t xml:space="preserve">», </w:t>
      </w:r>
      <w:r w:rsidR="00C41A37" w:rsidRPr="00975B32">
        <w:t xml:space="preserve">утверждённых приказом </w:t>
      </w:r>
      <w:r w:rsidR="00975B32" w:rsidRPr="00975B32">
        <w:t>Министерства спорта Российской Федерации от 5 июня 2020 года № 436.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FB5750" w:rsidRDefault="00FB5750" w:rsidP="00FB5750">
      <w:pPr>
        <w:pStyle w:val="a3"/>
        <w:numPr>
          <w:ilvl w:val="0"/>
          <w:numId w:val="18"/>
        </w:numPr>
        <w:jc w:val="both"/>
        <w:rPr>
          <w:b/>
          <w:bCs/>
        </w:rPr>
      </w:pPr>
      <w:r w:rsidRPr="00FB5750">
        <w:rPr>
          <w:b/>
          <w:bCs/>
        </w:rPr>
        <w:t>НАГРАЖДЕНИЕ ПОБЕДИТЕЛЕЙ И ПРИЗЕРОВ.</w:t>
      </w:r>
    </w:p>
    <w:p w:rsidR="00FB5750" w:rsidRPr="00FB5750" w:rsidRDefault="00FB5750" w:rsidP="00FB5750">
      <w:pPr>
        <w:jc w:val="both"/>
        <w:rPr>
          <w:b/>
        </w:rPr>
      </w:pPr>
    </w:p>
    <w:p w:rsidR="00364531" w:rsidRPr="003D676E" w:rsidRDefault="00364531" w:rsidP="00364531">
      <w:pPr>
        <w:jc w:val="both"/>
        <w:rPr>
          <w:b/>
        </w:rPr>
      </w:pPr>
      <w:r w:rsidRPr="00364531">
        <w:rPr>
          <w:b/>
        </w:rPr>
        <w:t>10.</w:t>
      </w:r>
      <w:r w:rsidRPr="003D676E">
        <w:rPr>
          <w:b/>
        </w:rPr>
        <w:t>1</w:t>
      </w:r>
      <w:r w:rsidRPr="003D676E">
        <w:t xml:space="preserve"> Победители и призёры Чемпионата и Первенства Москвы награждаются</w:t>
      </w:r>
      <w:r w:rsidR="002F6110" w:rsidRPr="003D676E">
        <w:t xml:space="preserve"> памятными медалями и дипломами</w:t>
      </w:r>
      <w:r w:rsidR="003D676E" w:rsidRPr="003D676E">
        <w:t xml:space="preserve"> Москомспорта соответствующих степеней</w:t>
      </w:r>
      <w:r w:rsidR="002F6110" w:rsidRPr="003D676E">
        <w:t>.</w:t>
      </w:r>
    </w:p>
    <w:p w:rsidR="00193A4C" w:rsidRDefault="00193A4C" w:rsidP="00193A4C">
      <w:pPr>
        <w:jc w:val="both"/>
        <w:rPr>
          <w:b/>
          <w:bCs/>
        </w:rPr>
      </w:pPr>
    </w:p>
    <w:p w:rsidR="002C5634" w:rsidRDefault="002C5634" w:rsidP="00193A4C">
      <w:pPr>
        <w:jc w:val="both"/>
        <w:rPr>
          <w:b/>
          <w:bCs/>
        </w:rPr>
      </w:pPr>
    </w:p>
    <w:p w:rsidR="002C5634" w:rsidRPr="00421114" w:rsidRDefault="002C5634" w:rsidP="00193A4C">
      <w:pPr>
        <w:jc w:val="both"/>
        <w:rPr>
          <w:b/>
          <w:bCs/>
        </w:rPr>
      </w:pPr>
    </w:p>
    <w:p w:rsidR="00B84055" w:rsidRDefault="00B84055" w:rsidP="00193A4C">
      <w:pPr>
        <w:jc w:val="both"/>
        <w:rPr>
          <w:b/>
          <w:bCs/>
        </w:rPr>
      </w:pPr>
      <w:r>
        <w:rPr>
          <w:b/>
          <w:bCs/>
        </w:rPr>
        <w:t xml:space="preserve">Специалист спортивной сборной команды </w:t>
      </w:r>
    </w:p>
    <w:p w:rsidR="00B84055" w:rsidRPr="00B84055" w:rsidRDefault="00B84055" w:rsidP="00193A4C">
      <w:pPr>
        <w:jc w:val="both"/>
        <w:rPr>
          <w:b/>
          <w:bCs/>
        </w:rPr>
      </w:pPr>
      <w:r>
        <w:rPr>
          <w:b/>
          <w:bCs/>
        </w:rPr>
        <w:t>Отдела ледовых видов спорта                                                                                         К.А. Борткевич</w:t>
      </w: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F91758" w:rsidRDefault="00F91758" w:rsidP="00AA2EFB">
      <w:pPr>
        <w:pStyle w:val="af3"/>
        <w:ind w:left="0" w:right="-1"/>
        <w:jc w:val="right"/>
        <w:rPr>
          <w:sz w:val="28"/>
          <w:szCs w:val="28"/>
        </w:rPr>
      </w:pPr>
    </w:p>
    <w:p w:rsidR="00AA2EFB" w:rsidRPr="00161FE6" w:rsidRDefault="00AA2EFB" w:rsidP="00AA2EFB">
      <w:pPr>
        <w:pStyle w:val="af3"/>
        <w:ind w:left="0" w:right="-1"/>
        <w:jc w:val="right"/>
        <w:rPr>
          <w:sz w:val="28"/>
          <w:szCs w:val="28"/>
        </w:rPr>
      </w:pPr>
      <w:r w:rsidRPr="00161FE6">
        <w:rPr>
          <w:sz w:val="28"/>
          <w:szCs w:val="28"/>
        </w:rPr>
        <w:t xml:space="preserve">Приложение </w:t>
      </w:r>
      <w:r w:rsidR="00F24946">
        <w:rPr>
          <w:sz w:val="28"/>
          <w:szCs w:val="28"/>
        </w:rPr>
        <w:t>1</w:t>
      </w:r>
    </w:p>
    <w:p w:rsidR="00AA2EFB" w:rsidRPr="00161FE6" w:rsidRDefault="00AA2EFB" w:rsidP="00AA2EFB">
      <w:pPr>
        <w:pStyle w:val="af3"/>
        <w:ind w:left="0" w:right="-1"/>
        <w:jc w:val="right"/>
        <w:rPr>
          <w:sz w:val="28"/>
          <w:szCs w:val="28"/>
        </w:rPr>
      </w:pPr>
    </w:p>
    <w:p w:rsidR="00AA2EFB" w:rsidRPr="00161FE6" w:rsidRDefault="00AA2EFB" w:rsidP="00AA2EFB">
      <w:pPr>
        <w:ind w:left="421"/>
        <w:jc w:val="center"/>
        <w:rPr>
          <w:b/>
          <w:sz w:val="28"/>
          <w:szCs w:val="28"/>
        </w:rPr>
      </w:pPr>
      <w:r w:rsidRPr="00161FE6">
        <w:rPr>
          <w:b/>
          <w:sz w:val="28"/>
          <w:szCs w:val="28"/>
        </w:rPr>
        <w:t>ЗАЯВКА</w:t>
      </w:r>
    </w:p>
    <w:p w:rsidR="00AA2EFB" w:rsidRPr="00161FE6" w:rsidRDefault="00AA2EFB" w:rsidP="00AA2EFB">
      <w:pPr>
        <w:ind w:left="421"/>
        <w:jc w:val="both"/>
        <w:rPr>
          <w:b/>
          <w:sz w:val="28"/>
          <w:szCs w:val="28"/>
        </w:rPr>
      </w:pPr>
    </w:p>
    <w:p w:rsidR="00AA2EFB" w:rsidRPr="00161FE6" w:rsidRDefault="00AA2EFB" w:rsidP="00804FED">
      <w:pPr>
        <w:jc w:val="center"/>
        <w:rPr>
          <w:sz w:val="28"/>
          <w:szCs w:val="28"/>
        </w:rPr>
      </w:pPr>
      <w:r w:rsidRPr="00161FE6">
        <w:rPr>
          <w:sz w:val="28"/>
          <w:szCs w:val="28"/>
        </w:rPr>
        <w:t>На участие в ____________________________________________</w:t>
      </w:r>
      <w:r>
        <w:rPr>
          <w:sz w:val="28"/>
          <w:szCs w:val="28"/>
        </w:rPr>
        <w:t>_____________________</w:t>
      </w:r>
      <w:r w:rsidR="00804FED">
        <w:rPr>
          <w:sz w:val="28"/>
          <w:szCs w:val="28"/>
        </w:rPr>
        <w:t>________</w:t>
      </w:r>
    </w:p>
    <w:p w:rsidR="00AA2EFB" w:rsidRPr="00161FE6" w:rsidRDefault="00AA2EFB" w:rsidP="00F91758">
      <w:pPr>
        <w:jc w:val="center"/>
        <w:rPr>
          <w:i/>
          <w:szCs w:val="28"/>
        </w:rPr>
      </w:pPr>
      <w:r w:rsidRPr="00161FE6">
        <w:rPr>
          <w:i/>
          <w:szCs w:val="28"/>
        </w:rPr>
        <w:t>(наименование соревнований)</w:t>
      </w:r>
    </w:p>
    <w:p w:rsidR="00AA2EFB" w:rsidRDefault="00AA2EFB" w:rsidP="00AA2EFB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61FE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61FE6">
        <w:rPr>
          <w:sz w:val="28"/>
          <w:szCs w:val="28"/>
        </w:rPr>
        <w:t>____________________________________________________</w:t>
      </w:r>
      <w:r w:rsidR="00804FED">
        <w:rPr>
          <w:sz w:val="28"/>
          <w:szCs w:val="28"/>
        </w:rPr>
        <w:t>_____________________</w:t>
      </w:r>
    </w:p>
    <w:p w:rsidR="00AA2EFB" w:rsidRDefault="00AA2EFB" w:rsidP="00AA2EFB">
      <w:pPr>
        <w:jc w:val="both"/>
        <w:rPr>
          <w:sz w:val="28"/>
          <w:szCs w:val="28"/>
        </w:rPr>
      </w:pPr>
    </w:p>
    <w:p w:rsidR="00AA2EFB" w:rsidRDefault="00AA2EFB" w:rsidP="00AA2E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  <w:r w:rsidR="00804FED">
        <w:rPr>
          <w:sz w:val="28"/>
          <w:szCs w:val="28"/>
        </w:rPr>
        <w:t>_____________________________</w:t>
      </w:r>
    </w:p>
    <w:p w:rsidR="00AA2EFB" w:rsidRPr="00161FE6" w:rsidRDefault="00AA2EFB" w:rsidP="00AA2EFB">
      <w:pPr>
        <w:jc w:val="center"/>
        <w:rPr>
          <w:i/>
          <w:szCs w:val="28"/>
        </w:rPr>
      </w:pPr>
      <w:r w:rsidRPr="00161FE6">
        <w:rPr>
          <w:i/>
          <w:szCs w:val="28"/>
        </w:rPr>
        <w:t>(полное наименование организации)</w:t>
      </w:r>
    </w:p>
    <w:p w:rsidR="00AA2EFB" w:rsidRPr="00161FE6" w:rsidRDefault="00AA2EFB" w:rsidP="00AA2EFB">
      <w:pPr>
        <w:ind w:left="421"/>
        <w:jc w:val="both"/>
        <w:rPr>
          <w:sz w:val="28"/>
          <w:szCs w:val="28"/>
        </w:rPr>
      </w:pPr>
    </w:p>
    <w:tbl>
      <w:tblPr>
        <w:tblStyle w:val="af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417"/>
        <w:gridCol w:w="1559"/>
        <w:gridCol w:w="1985"/>
        <w:gridCol w:w="1559"/>
      </w:tblGrid>
      <w:tr w:rsidR="00AA2EFB" w:rsidRPr="00161FE6" w:rsidTr="00804FED">
        <w:tc>
          <w:tcPr>
            <w:tcW w:w="567" w:type="dxa"/>
          </w:tcPr>
          <w:p w:rsidR="00AA2EFB" w:rsidRPr="00161FE6" w:rsidRDefault="00AA2EFB" w:rsidP="00697D3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№</w:t>
            </w:r>
          </w:p>
          <w:p w:rsidR="00AA2EFB" w:rsidRPr="00161FE6" w:rsidRDefault="00AA2EFB" w:rsidP="00697D3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п/п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161FE6">
              <w:rPr>
                <w:szCs w:val="28"/>
              </w:rPr>
              <w:t>ИО</w:t>
            </w:r>
          </w:p>
          <w:p w:rsidR="00AA2EFB" w:rsidRPr="00161FE6" w:rsidRDefault="00AA2EFB" w:rsidP="00697D3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участника</w:t>
            </w: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Дата</w:t>
            </w:r>
          </w:p>
          <w:p w:rsidR="00AA2EFB" w:rsidRPr="00161FE6" w:rsidRDefault="00AA2EFB" w:rsidP="00697D3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рожд</w:t>
            </w:r>
            <w:r>
              <w:rPr>
                <w:szCs w:val="28"/>
              </w:rPr>
              <w:t>ения</w:t>
            </w: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Спортивный </w:t>
            </w:r>
            <w:r w:rsidRPr="00161FE6">
              <w:rPr>
                <w:szCs w:val="28"/>
              </w:rPr>
              <w:t>разряд</w:t>
            </w: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ФИО т</w:t>
            </w:r>
            <w:r w:rsidRPr="00161FE6">
              <w:rPr>
                <w:szCs w:val="28"/>
              </w:rPr>
              <w:t>ренер</w:t>
            </w:r>
            <w:r>
              <w:rPr>
                <w:szCs w:val="28"/>
              </w:rPr>
              <w:t>а</w:t>
            </w: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Виза</w:t>
            </w:r>
          </w:p>
          <w:p w:rsidR="00AA2EFB" w:rsidRPr="00161FE6" w:rsidRDefault="00AA2EFB" w:rsidP="00697D3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врача</w:t>
            </w: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1.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2.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3.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  <w:tr w:rsidR="00AA2EFB" w:rsidRPr="00161FE6" w:rsidTr="00804FED">
        <w:trPr>
          <w:trHeight w:val="624"/>
        </w:trPr>
        <w:tc>
          <w:tcPr>
            <w:tcW w:w="567" w:type="dxa"/>
            <w:vAlign w:val="center"/>
          </w:tcPr>
          <w:p w:rsidR="00AA2EFB" w:rsidRPr="00161FE6" w:rsidRDefault="00AA2EFB" w:rsidP="00804F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3261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AA2EFB" w:rsidRPr="00161FE6" w:rsidRDefault="00AA2EFB" w:rsidP="00697D3D">
            <w:pPr>
              <w:jc w:val="both"/>
              <w:rPr>
                <w:szCs w:val="28"/>
              </w:rPr>
            </w:pPr>
          </w:p>
        </w:tc>
      </w:tr>
    </w:tbl>
    <w:p w:rsidR="00AA2EFB" w:rsidRPr="00161FE6" w:rsidRDefault="00AA2EFB" w:rsidP="00AA2EFB">
      <w:pPr>
        <w:jc w:val="both"/>
        <w:rPr>
          <w:sz w:val="28"/>
          <w:szCs w:val="28"/>
        </w:rPr>
      </w:pPr>
    </w:p>
    <w:p w:rsidR="00AA2EFB" w:rsidRPr="00161FE6" w:rsidRDefault="00AA2EFB" w:rsidP="00AA2EF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Руководител</w:t>
      </w:r>
      <w:r w:rsidR="00804FED">
        <w:rPr>
          <w:sz w:val="28"/>
          <w:szCs w:val="28"/>
        </w:rPr>
        <w:t>ь организации ________________</w:t>
      </w:r>
      <w:r w:rsidRPr="00161FE6">
        <w:rPr>
          <w:sz w:val="28"/>
          <w:szCs w:val="28"/>
        </w:rPr>
        <w:t>___________________</w:t>
      </w:r>
      <w:r>
        <w:rPr>
          <w:sz w:val="28"/>
          <w:szCs w:val="28"/>
        </w:rPr>
        <w:t>_____________</w:t>
      </w:r>
      <w:r w:rsidRPr="00161FE6">
        <w:rPr>
          <w:sz w:val="28"/>
          <w:szCs w:val="28"/>
        </w:rPr>
        <w:t>__</w:t>
      </w:r>
    </w:p>
    <w:p w:rsidR="00AA2EFB" w:rsidRPr="0001109E" w:rsidRDefault="00AA2EFB" w:rsidP="00AA2EFB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</w:r>
      <w:r w:rsidRPr="0001109E">
        <w:rPr>
          <w:i/>
          <w:szCs w:val="28"/>
        </w:rPr>
        <w:t>(ФИО)</w:t>
      </w:r>
    </w:p>
    <w:p w:rsidR="00AA2EFB" w:rsidRPr="0001109E" w:rsidRDefault="00AA2EFB" w:rsidP="00AA2EFB">
      <w:pPr>
        <w:ind w:left="4248"/>
        <w:jc w:val="both"/>
        <w:rPr>
          <w:i/>
          <w:szCs w:val="28"/>
        </w:rPr>
      </w:pPr>
      <w:r>
        <w:rPr>
          <w:i/>
          <w:szCs w:val="28"/>
        </w:rPr>
        <w:t xml:space="preserve"> </w:t>
      </w:r>
      <w:r w:rsidRPr="0001109E">
        <w:rPr>
          <w:i/>
          <w:szCs w:val="28"/>
        </w:rPr>
        <w:t xml:space="preserve">  М.П.</w:t>
      </w:r>
    </w:p>
    <w:p w:rsidR="00AA2EFB" w:rsidRPr="00161FE6" w:rsidRDefault="00AA2EFB" w:rsidP="00AA2EF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Представитель команды</w:t>
      </w:r>
      <w:r>
        <w:rPr>
          <w:sz w:val="28"/>
          <w:szCs w:val="28"/>
        </w:rPr>
        <w:t xml:space="preserve"> </w:t>
      </w:r>
      <w:r w:rsidRPr="00161FE6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__ </w:t>
      </w:r>
      <w:r w:rsidRPr="00161FE6">
        <w:rPr>
          <w:sz w:val="28"/>
          <w:szCs w:val="28"/>
        </w:rPr>
        <w:t>____________________</w:t>
      </w:r>
      <w:r w:rsidR="00804FED">
        <w:rPr>
          <w:sz w:val="28"/>
          <w:szCs w:val="28"/>
        </w:rPr>
        <w:t>___________</w:t>
      </w:r>
    </w:p>
    <w:p w:rsidR="00AA2EFB" w:rsidRPr="0001109E" w:rsidRDefault="00AA2EFB" w:rsidP="00AA2EFB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</w:r>
      <w:r w:rsidRPr="0001109E">
        <w:rPr>
          <w:i/>
          <w:szCs w:val="28"/>
        </w:rPr>
        <w:t>(ФИО)</w:t>
      </w:r>
    </w:p>
    <w:p w:rsidR="00AA2EFB" w:rsidRPr="00161FE6" w:rsidRDefault="00AA2EFB" w:rsidP="00AA2EFB">
      <w:pPr>
        <w:jc w:val="both"/>
        <w:rPr>
          <w:sz w:val="28"/>
          <w:szCs w:val="28"/>
        </w:rPr>
      </w:pPr>
    </w:p>
    <w:p w:rsidR="00AA2EFB" w:rsidRDefault="00AA2EFB" w:rsidP="00AA2EF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Врач</w:t>
      </w:r>
      <w:r>
        <w:rPr>
          <w:sz w:val="28"/>
          <w:szCs w:val="28"/>
        </w:rPr>
        <w:t>:</w:t>
      </w:r>
      <w:r w:rsidRPr="00161FE6">
        <w:rPr>
          <w:sz w:val="28"/>
          <w:szCs w:val="28"/>
        </w:rPr>
        <w:t xml:space="preserve"> </w:t>
      </w:r>
    </w:p>
    <w:p w:rsidR="00AA2EFB" w:rsidRPr="00161FE6" w:rsidRDefault="00AA2EFB" w:rsidP="00AA2EF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Допущено ______чел. __________________</w:t>
      </w:r>
      <w:r>
        <w:rPr>
          <w:sz w:val="28"/>
          <w:szCs w:val="28"/>
        </w:rPr>
        <w:t xml:space="preserve">____ </w:t>
      </w:r>
      <w:r w:rsidRPr="00161FE6">
        <w:rPr>
          <w:sz w:val="28"/>
          <w:szCs w:val="28"/>
        </w:rPr>
        <w:t>___________</w:t>
      </w:r>
      <w:r>
        <w:rPr>
          <w:sz w:val="28"/>
          <w:szCs w:val="28"/>
        </w:rPr>
        <w:t>_____________</w:t>
      </w:r>
      <w:r w:rsidR="00804FED">
        <w:rPr>
          <w:sz w:val="28"/>
          <w:szCs w:val="28"/>
        </w:rPr>
        <w:t>_______</w:t>
      </w:r>
    </w:p>
    <w:p w:rsidR="00AA2EFB" w:rsidRPr="0001109E" w:rsidRDefault="00AA2EFB" w:rsidP="00AA2EFB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  <w:t>(ФИО</w:t>
      </w:r>
      <w:r w:rsidRPr="0001109E">
        <w:rPr>
          <w:i/>
          <w:szCs w:val="28"/>
        </w:rPr>
        <w:t>)</w:t>
      </w:r>
    </w:p>
    <w:p w:rsidR="00AA2EFB" w:rsidRPr="00804FED" w:rsidRDefault="00AA2EFB" w:rsidP="00804FED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   М.П.</w:t>
      </w:r>
    </w:p>
    <w:p w:rsidR="00AA2EFB" w:rsidRPr="00161FE6" w:rsidRDefault="00AA2EFB" w:rsidP="00AA2EFB">
      <w:pPr>
        <w:jc w:val="both"/>
        <w:rPr>
          <w:sz w:val="28"/>
          <w:szCs w:val="28"/>
        </w:rPr>
      </w:pPr>
    </w:p>
    <w:p w:rsidR="00BA1D5C" w:rsidRPr="00BA1D5C" w:rsidRDefault="00AA2EFB" w:rsidP="00804FED">
      <w:pPr>
        <w:ind w:left="4956"/>
        <w:jc w:val="both"/>
        <w:rPr>
          <w:b/>
        </w:rPr>
      </w:pPr>
      <w:r w:rsidRPr="00161FE6">
        <w:rPr>
          <w:sz w:val="28"/>
          <w:szCs w:val="28"/>
        </w:rPr>
        <w:t>«____» ________________________20</w:t>
      </w:r>
      <w:r>
        <w:rPr>
          <w:sz w:val="28"/>
          <w:szCs w:val="28"/>
        </w:rPr>
        <w:t xml:space="preserve">__ </w:t>
      </w:r>
      <w:r w:rsidRPr="00161FE6">
        <w:rPr>
          <w:sz w:val="28"/>
          <w:szCs w:val="28"/>
        </w:rPr>
        <w:t>г.</w:t>
      </w:r>
    </w:p>
    <w:sectPr w:rsidR="00BA1D5C" w:rsidRPr="00BA1D5C" w:rsidSect="00C63D01">
      <w:headerReference w:type="default" r:id="rId10"/>
      <w:footerReference w:type="default" r:id="rId11"/>
      <w:pgSz w:w="11906" w:h="16838"/>
      <w:pgMar w:top="567" w:right="680" w:bottom="567" w:left="90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DAE" w:rsidRDefault="00FB6DAE" w:rsidP="001961D1">
      <w:r>
        <w:separator/>
      </w:r>
    </w:p>
  </w:endnote>
  <w:endnote w:type="continuationSeparator" w:id="0">
    <w:p w:rsidR="00FB6DAE" w:rsidRDefault="00FB6DAE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DAE" w:rsidRDefault="00FB6DAE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DAE" w:rsidRDefault="00FB6DA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DAE" w:rsidRDefault="00FB6DAE" w:rsidP="001961D1">
      <w:r>
        <w:separator/>
      </w:r>
    </w:p>
  </w:footnote>
  <w:footnote w:type="continuationSeparator" w:id="0">
    <w:p w:rsidR="00FB6DAE" w:rsidRDefault="00FB6DAE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DAE" w:rsidRDefault="00FB6DAE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DAE" w:rsidRDefault="00FB6DAE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6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19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0"/>
  </w:num>
  <w:num w:numId="6">
    <w:abstractNumId w:val="14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18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15"/>
  </w:num>
  <w:num w:numId="18">
    <w:abstractNumId w:val="25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4"/>
  </w:num>
  <w:num w:numId="26">
    <w:abstractNumId w:val="12"/>
  </w:num>
  <w:num w:numId="27">
    <w:abstractNumId w:val="8"/>
  </w:num>
  <w:num w:numId="28">
    <w:abstractNumId w:val="1"/>
  </w:num>
  <w:num w:numId="29">
    <w:abstractNumId w:val="22"/>
  </w:num>
  <w:num w:numId="30">
    <w:abstractNumId w:val="19"/>
  </w:num>
  <w:num w:numId="31">
    <w:abstractNumId w:val="23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058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F92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0D18"/>
    <w:rsid w:val="000A3706"/>
    <w:rsid w:val="000A5566"/>
    <w:rsid w:val="000A56C4"/>
    <w:rsid w:val="000B199F"/>
    <w:rsid w:val="000B1A95"/>
    <w:rsid w:val="000B2419"/>
    <w:rsid w:val="000B2479"/>
    <w:rsid w:val="000B2E51"/>
    <w:rsid w:val="000B5771"/>
    <w:rsid w:val="000B618D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2A62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0EF0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4A99"/>
    <w:rsid w:val="001565E9"/>
    <w:rsid w:val="001642CC"/>
    <w:rsid w:val="00164388"/>
    <w:rsid w:val="00173170"/>
    <w:rsid w:val="001757EB"/>
    <w:rsid w:val="00180FD0"/>
    <w:rsid w:val="00181F00"/>
    <w:rsid w:val="00183C83"/>
    <w:rsid w:val="001846FF"/>
    <w:rsid w:val="0018588A"/>
    <w:rsid w:val="00187654"/>
    <w:rsid w:val="00192931"/>
    <w:rsid w:val="00192DEB"/>
    <w:rsid w:val="0019358D"/>
    <w:rsid w:val="00193695"/>
    <w:rsid w:val="00193A4C"/>
    <w:rsid w:val="00193CEE"/>
    <w:rsid w:val="00195026"/>
    <w:rsid w:val="00195AA5"/>
    <w:rsid w:val="001961D1"/>
    <w:rsid w:val="00196EB2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9FF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6C4E"/>
    <w:rsid w:val="00287E31"/>
    <w:rsid w:val="002A12A5"/>
    <w:rsid w:val="002A3A4E"/>
    <w:rsid w:val="002A63ED"/>
    <w:rsid w:val="002B1D91"/>
    <w:rsid w:val="002B3876"/>
    <w:rsid w:val="002B4F9F"/>
    <w:rsid w:val="002C0DBF"/>
    <w:rsid w:val="002C12BF"/>
    <w:rsid w:val="002C3057"/>
    <w:rsid w:val="002C3D00"/>
    <w:rsid w:val="002C4291"/>
    <w:rsid w:val="002C5634"/>
    <w:rsid w:val="002D052B"/>
    <w:rsid w:val="002D0B29"/>
    <w:rsid w:val="002D23CB"/>
    <w:rsid w:val="002D3C6D"/>
    <w:rsid w:val="002D6A0D"/>
    <w:rsid w:val="002E0B05"/>
    <w:rsid w:val="002E1B7C"/>
    <w:rsid w:val="002E3EE7"/>
    <w:rsid w:val="002E4629"/>
    <w:rsid w:val="002E5F52"/>
    <w:rsid w:val="002E6605"/>
    <w:rsid w:val="002F0BC6"/>
    <w:rsid w:val="002F20CB"/>
    <w:rsid w:val="002F22C5"/>
    <w:rsid w:val="002F2425"/>
    <w:rsid w:val="002F3A51"/>
    <w:rsid w:val="002F59D2"/>
    <w:rsid w:val="002F5D60"/>
    <w:rsid w:val="002F611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0D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531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688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5F7"/>
    <w:rsid w:val="003C16FC"/>
    <w:rsid w:val="003C1F57"/>
    <w:rsid w:val="003C67A0"/>
    <w:rsid w:val="003C74A4"/>
    <w:rsid w:val="003C75D1"/>
    <w:rsid w:val="003D2018"/>
    <w:rsid w:val="003D505B"/>
    <w:rsid w:val="003D62BD"/>
    <w:rsid w:val="003D676E"/>
    <w:rsid w:val="003E02D3"/>
    <w:rsid w:val="003E2F57"/>
    <w:rsid w:val="003E32C5"/>
    <w:rsid w:val="003E4E1C"/>
    <w:rsid w:val="003E65F8"/>
    <w:rsid w:val="003E745A"/>
    <w:rsid w:val="003F05D7"/>
    <w:rsid w:val="003F0963"/>
    <w:rsid w:val="003F2127"/>
    <w:rsid w:val="003F4E32"/>
    <w:rsid w:val="003F55B7"/>
    <w:rsid w:val="00400234"/>
    <w:rsid w:val="004008CE"/>
    <w:rsid w:val="00402383"/>
    <w:rsid w:val="00406F0F"/>
    <w:rsid w:val="00421114"/>
    <w:rsid w:val="00423052"/>
    <w:rsid w:val="004238FD"/>
    <w:rsid w:val="00424171"/>
    <w:rsid w:val="004264B9"/>
    <w:rsid w:val="00427013"/>
    <w:rsid w:val="004335B1"/>
    <w:rsid w:val="00437870"/>
    <w:rsid w:val="0044032E"/>
    <w:rsid w:val="00440C10"/>
    <w:rsid w:val="00442A8C"/>
    <w:rsid w:val="00442CF9"/>
    <w:rsid w:val="00444CB1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ABC"/>
    <w:rsid w:val="00477BD2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3D5C"/>
    <w:rsid w:val="004A4465"/>
    <w:rsid w:val="004A4C1B"/>
    <w:rsid w:val="004A568D"/>
    <w:rsid w:val="004A7D53"/>
    <w:rsid w:val="004B2506"/>
    <w:rsid w:val="004B2B9A"/>
    <w:rsid w:val="004B72BD"/>
    <w:rsid w:val="004C0E3E"/>
    <w:rsid w:val="004C343C"/>
    <w:rsid w:val="004C39BF"/>
    <w:rsid w:val="004C6908"/>
    <w:rsid w:val="004C7B49"/>
    <w:rsid w:val="004D273A"/>
    <w:rsid w:val="004D2E24"/>
    <w:rsid w:val="004D3826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24963"/>
    <w:rsid w:val="005332CB"/>
    <w:rsid w:val="00533683"/>
    <w:rsid w:val="00536F96"/>
    <w:rsid w:val="00537ACD"/>
    <w:rsid w:val="005415DA"/>
    <w:rsid w:val="00542534"/>
    <w:rsid w:val="00543751"/>
    <w:rsid w:val="00543AFB"/>
    <w:rsid w:val="005455D9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122A"/>
    <w:rsid w:val="005B2A08"/>
    <w:rsid w:val="005B3BE3"/>
    <w:rsid w:val="005B444D"/>
    <w:rsid w:val="005B4522"/>
    <w:rsid w:val="005B791A"/>
    <w:rsid w:val="005C0105"/>
    <w:rsid w:val="005C40FF"/>
    <w:rsid w:val="005C46CC"/>
    <w:rsid w:val="005C48EE"/>
    <w:rsid w:val="005C48EF"/>
    <w:rsid w:val="005C57AE"/>
    <w:rsid w:val="005C6D69"/>
    <w:rsid w:val="005D2E05"/>
    <w:rsid w:val="005D584D"/>
    <w:rsid w:val="005D6294"/>
    <w:rsid w:val="005D697B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7A9"/>
    <w:rsid w:val="00605C77"/>
    <w:rsid w:val="0060627A"/>
    <w:rsid w:val="0060660B"/>
    <w:rsid w:val="00607181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692B"/>
    <w:rsid w:val="0068107A"/>
    <w:rsid w:val="00681286"/>
    <w:rsid w:val="00681AE5"/>
    <w:rsid w:val="00682805"/>
    <w:rsid w:val="00683CFE"/>
    <w:rsid w:val="00684E14"/>
    <w:rsid w:val="00685313"/>
    <w:rsid w:val="00690944"/>
    <w:rsid w:val="006914C2"/>
    <w:rsid w:val="0069268F"/>
    <w:rsid w:val="0069548D"/>
    <w:rsid w:val="0069568E"/>
    <w:rsid w:val="00697D3D"/>
    <w:rsid w:val="006A1932"/>
    <w:rsid w:val="006A2CF8"/>
    <w:rsid w:val="006A4F36"/>
    <w:rsid w:val="006A66B3"/>
    <w:rsid w:val="006B2023"/>
    <w:rsid w:val="006B276C"/>
    <w:rsid w:val="006B395C"/>
    <w:rsid w:val="006B6C12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16B"/>
    <w:rsid w:val="00703E78"/>
    <w:rsid w:val="00705835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117C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77F93"/>
    <w:rsid w:val="007805ED"/>
    <w:rsid w:val="00787298"/>
    <w:rsid w:val="0079178F"/>
    <w:rsid w:val="0079224C"/>
    <w:rsid w:val="0079259A"/>
    <w:rsid w:val="0079273A"/>
    <w:rsid w:val="00792F8E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1366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4FED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67D80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44FA"/>
    <w:rsid w:val="008B6927"/>
    <w:rsid w:val="008B6BDB"/>
    <w:rsid w:val="008B7005"/>
    <w:rsid w:val="008B762D"/>
    <w:rsid w:val="008B7BF1"/>
    <w:rsid w:val="008C077F"/>
    <w:rsid w:val="008C59D4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4B87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5B32"/>
    <w:rsid w:val="009767CE"/>
    <w:rsid w:val="00976A23"/>
    <w:rsid w:val="00980224"/>
    <w:rsid w:val="009812E7"/>
    <w:rsid w:val="00983E86"/>
    <w:rsid w:val="0098467C"/>
    <w:rsid w:val="00985763"/>
    <w:rsid w:val="00985A38"/>
    <w:rsid w:val="00992341"/>
    <w:rsid w:val="00992B12"/>
    <w:rsid w:val="00994702"/>
    <w:rsid w:val="0099767E"/>
    <w:rsid w:val="009A0184"/>
    <w:rsid w:val="009A5D99"/>
    <w:rsid w:val="009A62B8"/>
    <w:rsid w:val="009B24B1"/>
    <w:rsid w:val="009C01FA"/>
    <w:rsid w:val="009C1B9C"/>
    <w:rsid w:val="009C23FB"/>
    <w:rsid w:val="009D15FB"/>
    <w:rsid w:val="009D1CE6"/>
    <w:rsid w:val="009D226C"/>
    <w:rsid w:val="009D3B0A"/>
    <w:rsid w:val="009D67A7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2EFB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2F4"/>
    <w:rsid w:val="00AD0597"/>
    <w:rsid w:val="00AD753A"/>
    <w:rsid w:val="00AD75D7"/>
    <w:rsid w:val="00AE03E4"/>
    <w:rsid w:val="00AE12A8"/>
    <w:rsid w:val="00AE16F4"/>
    <w:rsid w:val="00AE193D"/>
    <w:rsid w:val="00AE2945"/>
    <w:rsid w:val="00AE2A79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CFC"/>
    <w:rsid w:val="00B01FF3"/>
    <w:rsid w:val="00B027A7"/>
    <w:rsid w:val="00B030E2"/>
    <w:rsid w:val="00B06581"/>
    <w:rsid w:val="00B07F03"/>
    <w:rsid w:val="00B10928"/>
    <w:rsid w:val="00B10EC9"/>
    <w:rsid w:val="00B11A41"/>
    <w:rsid w:val="00B11E74"/>
    <w:rsid w:val="00B11F70"/>
    <w:rsid w:val="00B136D9"/>
    <w:rsid w:val="00B13A5A"/>
    <w:rsid w:val="00B14DDF"/>
    <w:rsid w:val="00B1571B"/>
    <w:rsid w:val="00B23EDC"/>
    <w:rsid w:val="00B24780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055"/>
    <w:rsid w:val="00B84391"/>
    <w:rsid w:val="00B9294F"/>
    <w:rsid w:val="00B934CB"/>
    <w:rsid w:val="00B937D4"/>
    <w:rsid w:val="00B95CDB"/>
    <w:rsid w:val="00B974DE"/>
    <w:rsid w:val="00B97E27"/>
    <w:rsid w:val="00BA1D5C"/>
    <w:rsid w:val="00BA2B10"/>
    <w:rsid w:val="00BA4776"/>
    <w:rsid w:val="00BB002F"/>
    <w:rsid w:val="00BB0143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17A5"/>
    <w:rsid w:val="00BC2681"/>
    <w:rsid w:val="00BC27A2"/>
    <w:rsid w:val="00BC5E29"/>
    <w:rsid w:val="00BC64AD"/>
    <w:rsid w:val="00BC6949"/>
    <w:rsid w:val="00BC710E"/>
    <w:rsid w:val="00BC7379"/>
    <w:rsid w:val="00BC7384"/>
    <w:rsid w:val="00BC7B0C"/>
    <w:rsid w:val="00BD3C5E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94D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1A37"/>
    <w:rsid w:val="00C456CB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3D01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0304"/>
    <w:rsid w:val="00C920B8"/>
    <w:rsid w:val="00C9279B"/>
    <w:rsid w:val="00C93114"/>
    <w:rsid w:val="00C942A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1F31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98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B64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57ECB"/>
    <w:rsid w:val="00D61136"/>
    <w:rsid w:val="00D62BCB"/>
    <w:rsid w:val="00D63BE6"/>
    <w:rsid w:val="00D665B7"/>
    <w:rsid w:val="00D67340"/>
    <w:rsid w:val="00D7306E"/>
    <w:rsid w:val="00D747C3"/>
    <w:rsid w:val="00D75888"/>
    <w:rsid w:val="00D76BD1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41DC"/>
    <w:rsid w:val="00DA6AC7"/>
    <w:rsid w:val="00DA6F50"/>
    <w:rsid w:val="00DB00A8"/>
    <w:rsid w:val="00DB1315"/>
    <w:rsid w:val="00DB2418"/>
    <w:rsid w:val="00DC0249"/>
    <w:rsid w:val="00DC1698"/>
    <w:rsid w:val="00DC1D6E"/>
    <w:rsid w:val="00DC3B7B"/>
    <w:rsid w:val="00DC5F5B"/>
    <w:rsid w:val="00DC6415"/>
    <w:rsid w:val="00DD2EE2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1727C"/>
    <w:rsid w:val="00E24D82"/>
    <w:rsid w:val="00E34922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5E86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27FD"/>
    <w:rsid w:val="00F24946"/>
    <w:rsid w:val="00F25FEB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2143"/>
    <w:rsid w:val="00F7266D"/>
    <w:rsid w:val="00F773D3"/>
    <w:rsid w:val="00F80BFE"/>
    <w:rsid w:val="00F8118A"/>
    <w:rsid w:val="00F84FBF"/>
    <w:rsid w:val="00F85760"/>
    <w:rsid w:val="00F86947"/>
    <w:rsid w:val="00F87DE7"/>
    <w:rsid w:val="00F90CBA"/>
    <w:rsid w:val="00F91105"/>
    <w:rsid w:val="00F91488"/>
    <w:rsid w:val="00F91758"/>
    <w:rsid w:val="00F97E76"/>
    <w:rsid w:val="00FA04B9"/>
    <w:rsid w:val="00FA3433"/>
    <w:rsid w:val="00FA7729"/>
    <w:rsid w:val="00FB1031"/>
    <w:rsid w:val="00FB1E53"/>
    <w:rsid w:val="00FB4195"/>
    <w:rsid w:val="00FB47E1"/>
    <w:rsid w:val="00FB5750"/>
    <w:rsid w:val="00FB6375"/>
    <w:rsid w:val="00FB6DAE"/>
    <w:rsid w:val="00FC04EA"/>
    <w:rsid w:val="00FC08EB"/>
    <w:rsid w:val="00FC3111"/>
    <w:rsid w:val="00FC643F"/>
    <w:rsid w:val="00FC73CB"/>
    <w:rsid w:val="00FD119B"/>
    <w:rsid w:val="00FD33F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60E0"/>
    <w:rsid w:val="00FF1917"/>
    <w:rsid w:val="00FF1AAF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E19032C3-144D-4FEE-97D6-9D10D0A3D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AA2EF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AA2EFB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726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266D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5DDB7-18E6-4914-866A-0FA4BC3DD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1F7645F5</Template>
  <TotalTime>329</TotalTime>
  <Pages>7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Борткевич Карина А.</cp:lastModifiedBy>
  <cp:revision>40</cp:revision>
  <cp:lastPrinted>2020-08-31T07:22:00Z</cp:lastPrinted>
  <dcterms:created xsi:type="dcterms:W3CDTF">2020-07-24T07:25:00Z</dcterms:created>
  <dcterms:modified xsi:type="dcterms:W3CDTF">2020-11-30T16:00:00Z</dcterms:modified>
</cp:coreProperties>
</file>